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E4A99" w14:textId="07811723" w:rsidR="008852AA" w:rsidRPr="008852AA" w:rsidRDefault="008852AA" w:rsidP="008852AA">
      <w:pPr>
        <w:tabs>
          <w:tab w:val="left" w:pos="2268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2"/>
          <w:lang w:eastAsia="pt-BR"/>
          <w14:ligatures w14:val="none"/>
        </w:rPr>
      </w:pPr>
      <w:bookmarkStart w:id="0" w:name="_Hlk237525573"/>
      <w:r w:rsidRPr="008852AA">
        <w:rPr>
          <w:rFonts w:ascii="Arial" w:eastAsia="Times New Roman" w:hAnsi="Arial" w:cs="Arial"/>
          <w:b/>
          <w:bCs/>
          <w:color w:val="000000"/>
          <w:kern w:val="0"/>
          <w:sz w:val="22"/>
          <w:lang w:eastAsia="pt-BR"/>
          <w14:ligatures w14:val="none"/>
        </w:rPr>
        <w:t xml:space="preserve">REQUERIMENTO DE BANCA PARA EXAME DE </w:t>
      </w:r>
      <w:r w:rsidR="00E14C42">
        <w:rPr>
          <w:rFonts w:ascii="Arial" w:eastAsia="Times New Roman" w:hAnsi="Arial" w:cs="Arial"/>
          <w:b/>
          <w:bCs/>
          <w:color w:val="000000"/>
          <w:kern w:val="0"/>
          <w:sz w:val="22"/>
          <w:lang w:eastAsia="pt-BR"/>
          <w14:ligatures w14:val="none"/>
        </w:rPr>
        <w:t>QUALIFICAÇÃO</w:t>
      </w:r>
    </w:p>
    <w:p w14:paraId="39C0B32A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2"/>
          <w:lang w:eastAsia="pt-BR"/>
          <w14:ligatures w14:val="none"/>
        </w:rPr>
      </w:pPr>
    </w:p>
    <w:p w14:paraId="30A61518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Os dados pessoais fornecidos neste formulário serão utilizados exclusivamente para fins de processamento do requerimento para exame de qualificação e para o cumprimento das obrigações legais de alimentação da Plataforma Sucupira, conforme exigido pelas autoridades educacionais. Garantimos que todas as informações serão tratadas em conformidade com a Lei Geral de Proteção de Dados Pessoais (Lei nº 13.709/2018).</w:t>
      </w:r>
    </w:p>
    <w:p w14:paraId="6E841474" w14:textId="4F15C830" w:rsidR="008852AA" w:rsidRPr="008852AA" w:rsidRDefault="008852AA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Ao prosseguir com o preenchimento desta requisição, você concorda com a coleta e o uso dos seus dados pessoais para os fins mencionados. Se tiver qualquer dúvida ou desejar mais informações sobre o tratamento dos seus dados pessoais, entre em contato com </w:t>
      </w:r>
      <w:r w:rsidRPr="008852AA">
        <w:rPr>
          <w:rFonts w:ascii="Arial" w:eastAsia="Times New Roman" w:hAnsi="Arial" w:cs="Arial"/>
          <w:color w:val="0000FF"/>
          <w:kern w:val="0"/>
          <w:sz w:val="22"/>
          <w:u w:val="single"/>
          <w:lang w:eastAsia="pt-BR"/>
          <w14:ligatures w14:val="none"/>
        </w:rPr>
        <w:t>cpd@fda.com.br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.</w:t>
      </w:r>
    </w:p>
    <w:p w14:paraId="5C11A511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2BF671FE" w14:textId="1DC93669" w:rsidR="008852AA" w:rsidRPr="008852AA" w:rsidRDefault="008852AA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Exmo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(a). </w:t>
      </w: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Sr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(a). </w:t>
      </w:r>
    </w:p>
    <w:p w14:paraId="287FD792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Coordenadora do Programa de Pós-Graduação em Processos Tecnológicos e Ambientais</w:t>
      </w:r>
    </w:p>
    <w:p w14:paraId="3194D7AD" w14:textId="0FABF174" w:rsidR="008852AA" w:rsidRPr="008852AA" w:rsidRDefault="008852AA" w:rsidP="00DD7946">
      <w:pPr>
        <w:tabs>
          <w:tab w:val="left" w:pos="2268"/>
        </w:tabs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O(A) orientador(a) </w:t>
      </w: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Prof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(a). </w:t>
      </w: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Dr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(a).</w:t>
      </w:r>
      <w:r w:rsidRPr="008852AA">
        <w:rPr>
          <w:rFonts w:ascii="Arial" w:eastAsia="Times New Roman" w:hAnsi="Arial" w:cs="Arial"/>
          <w:caps/>
          <w:color w:val="000000"/>
          <w:kern w:val="0"/>
          <w:sz w:val="22"/>
          <w:lang w:eastAsia="pt-BR"/>
          <w14:ligatures w14:val="none"/>
        </w:rPr>
        <w:t xml:space="preserve">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alias w:val="Nome do orientador"/>
          <w:tag w:val="Nome do orientador"/>
          <w:id w:val="-1550369184"/>
          <w:placeholder>
            <w:docPart w:val="F42D4AE829554CED8022F1B12D241FE9"/>
          </w:placeholder>
          <w:showingPlcHdr/>
          <w:dropDownList>
            <w:listItem w:value="Escolher um nome"/>
            <w:listItem w:displayText="Angela Faustino Jozala" w:value="Angela Faustino Jozala"/>
            <w:listItem w:displayText="Daniel Bertoli Goncalves" w:value="Daniel Bertoli Goncalves"/>
            <w:listItem w:displayText="Denise Grotto" w:value="Denise Grotto"/>
            <w:listItem w:displayText="Fábio Márcio Squina" w:value="Fábio Márcio Squina"/>
            <w:listItem w:displayText="José Luiz Antunes de Almeida" w:value="José Luiz Antunes de Almeida"/>
            <w:listItem w:displayText="José Martins de Oliveira Junior" w:value="José Martins de Oliveira Junior"/>
            <w:listItem w:displayText="Luciane Cruz Lopes" w:value="Luciane Cruz Lopes"/>
            <w:listItem w:displayText="Marco Vinícius Chaud" w:value="Marco Vinícius Chaud"/>
            <w:listItem w:displayText="Marta Maria Duarte Carvalho Vila" w:value="Marta Maria Duarte Carvalho Vila"/>
            <w:listItem w:displayText="Norberto Aranha" w:value="Norberto Aranha"/>
            <w:listItem w:displayText="Renata de Lima" w:value="Renata de Lima"/>
            <w:listItem w:displayText="Rogério Augusto Profeta" w:value="Rogério Augusto Profeta"/>
            <w:listItem w:displayText="Thiago Simon Marques" w:value="Thiago Simon Marques"/>
            <w:listItem w:displayText="Thomaz Augusto Guisard Restivo" w:value="Thomaz Augusto Guisard Restivo"/>
            <w:listItem w:displayText="Victor Manuel Cardoso Figueiredo Balcão" w:value="Victor Manuel Cardoso Figueiredo Balcão"/>
            <w:listItem w:displayText="Luís Roberto Momberg Albano" w:value="Luís Roberto Momberg Albano"/>
            <w:listItem w:displayText="Valquíria Miwa Hanai" w:value="Valquíria Miwa Hanai"/>
          </w:dropDownList>
        </w:sdtPr>
        <w:sdtEndPr>
          <w:rPr>
            <w:rFonts w:cs="Arial"/>
            <w:caps/>
            <w:szCs w:val="22"/>
          </w:rPr>
        </w:sdtEndPr>
        <w:sdtContent>
          <w:r w:rsidR="00DD7946" w:rsidRPr="005268CB">
            <w:rPr>
              <w:rStyle w:val="TextodoEspaoReservado"/>
            </w:rPr>
            <w:t>Escolher um item.</w:t>
          </w:r>
        </w:sdtContent>
      </w:sdt>
      <w:r w:rsidRPr="008852AA">
        <w:rPr>
          <w:rFonts w:ascii="Arial" w:eastAsia="Times New Roman" w:hAnsi="Arial" w:cs="Arial"/>
          <w:caps/>
          <w:color w:val="000000"/>
          <w:kern w:val="0"/>
          <w:sz w:val="22"/>
          <w:lang w:eastAsia="pt-BR"/>
          <w14:ligatures w14:val="none"/>
        </w:rPr>
        <w:t xml:space="preserve"> </w:t>
      </w:r>
      <w:r w:rsidRPr="008852AA">
        <w:rPr>
          <w:rFonts w:ascii="Arial" w:eastAsia="Times New Roman" w:hAnsi="Arial" w:cs="Times New Roman"/>
          <w:color w:val="000000"/>
          <w:kern w:val="0"/>
          <w:sz w:val="22"/>
          <w:lang w:eastAsia="pt-BR"/>
          <w14:ligatures w14:val="none"/>
        </w:rPr>
        <w:t>requer, nos termos dos Artigos 58, 59 e 61 do Regulamento do Programa de Pós-Graduação em Processos Tecnológicos e Ambientais a realização d</w:t>
      </w:r>
      <w:r w:rsidR="00B50F65">
        <w:rPr>
          <w:rFonts w:ascii="Arial" w:eastAsia="Times New Roman" w:hAnsi="Arial" w:cs="Times New Roman"/>
          <w:color w:val="000000"/>
          <w:kern w:val="0"/>
          <w:sz w:val="22"/>
          <w:lang w:eastAsia="pt-BR"/>
          <w14:ligatures w14:val="none"/>
        </w:rPr>
        <w:t>o</w:t>
      </w:r>
      <w:r w:rsidRPr="008852AA">
        <w:rPr>
          <w:rFonts w:ascii="Arial" w:eastAsia="Times New Roman" w:hAnsi="Arial" w:cs="Times New Roman"/>
          <w:color w:val="000000"/>
          <w:kern w:val="0"/>
          <w:sz w:val="22"/>
          <w:lang w:eastAsia="pt-BR"/>
          <w14:ligatures w14:val="none"/>
        </w:rPr>
        <w:t xml:space="preserve"> </w:t>
      </w:r>
      <w:r w:rsidR="00B50F65" w:rsidRPr="00B50F65">
        <w:rPr>
          <w:rFonts w:ascii="Arial" w:eastAsia="Times New Roman" w:hAnsi="Arial" w:cs="Times New Roman"/>
          <w:b/>
          <w:color w:val="000000"/>
          <w:kern w:val="0"/>
          <w:sz w:val="22"/>
          <w:lang w:eastAsia="pt-BR"/>
          <w14:ligatures w14:val="none"/>
        </w:rPr>
        <w:t xml:space="preserve">exame de qualificação da dissertação de mestrado </w:t>
      </w:r>
      <w:sdt>
        <w:sdtPr>
          <w:rPr>
            <w:rFonts w:ascii="Arial" w:eastAsia="Times New Roman" w:hAnsi="Arial" w:cs="Times New Roman"/>
            <w:b/>
            <w:color w:val="000000"/>
            <w:kern w:val="0"/>
            <w:sz w:val="22"/>
            <w:lang w:eastAsia="pt-BR"/>
            <w14:ligatures w14:val="none"/>
          </w:rPr>
          <w:id w:val="-105661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0F65">
            <w:rPr>
              <w:rFonts w:ascii="MS Gothic" w:eastAsia="MS Gothic" w:hAnsi="MS Gothic" w:cs="Times New Roman" w:hint="eastAsia"/>
              <w:b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="00B50F65" w:rsidRPr="00B50F65">
        <w:rPr>
          <w:rFonts w:ascii="Arial" w:eastAsia="Times New Roman" w:hAnsi="Arial" w:cs="Times New Roman"/>
          <w:b/>
          <w:color w:val="000000"/>
          <w:kern w:val="0"/>
          <w:sz w:val="22"/>
          <w:lang w:eastAsia="pt-BR"/>
          <w14:ligatures w14:val="none"/>
        </w:rPr>
        <w:t xml:space="preserve"> tese de doutorado </w:t>
      </w:r>
      <w:sdt>
        <w:sdtPr>
          <w:rPr>
            <w:rFonts w:ascii="Arial" w:eastAsia="Times New Roman" w:hAnsi="Arial" w:cs="Times New Roman"/>
            <w:b/>
            <w:color w:val="000000"/>
            <w:kern w:val="0"/>
            <w:sz w:val="22"/>
            <w:lang w:eastAsia="pt-BR"/>
            <w14:ligatures w14:val="none"/>
          </w:rPr>
          <w:id w:val="111717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0F65">
            <w:rPr>
              <w:rFonts w:ascii="MS Gothic" w:eastAsia="MS Gothic" w:hAnsi="MS Gothic" w:cs="Times New Roman" w:hint="eastAsia"/>
              <w:b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="00B50F65" w:rsidRPr="00B50F65">
        <w:rPr>
          <w:rFonts w:ascii="Arial" w:eastAsia="Times New Roman" w:hAnsi="Arial" w:cs="Times New Roman"/>
          <w:b/>
          <w:color w:val="000000"/>
          <w:kern w:val="0"/>
          <w:sz w:val="22"/>
          <w:lang w:eastAsia="pt-BR"/>
          <w14:ligatures w14:val="none"/>
        </w:rPr>
        <w:t xml:space="preserve"> </w:t>
      </w:r>
      <w:r w:rsidRPr="008852AA">
        <w:rPr>
          <w:rFonts w:ascii="Arial" w:eastAsia="Times New Roman" w:hAnsi="Arial" w:cs="Times New Roman"/>
          <w:color w:val="000000"/>
          <w:kern w:val="0"/>
          <w:sz w:val="22"/>
          <w:lang w:eastAsia="pt-BR"/>
          <w14:ligatures w14:val="none"/>
        </w:rPr>
        <w:t xml:space="preserve">de seu(sua) orientando(a)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id w:val="1159426440"/>
          <w:placeholder>
            <w:docPart w:val="89613150BC5D4292A964CC0997B54B91"/>
          </w:placeholder>
          <w:showingPlcHdr/>
        </w:sdtPr>
        <w:sdtEndPr>
          <w:rPr>
            <w:sz w:val="24"/>
            <w:szCs w:val="22"/>
          </w:rPr>
        </w:sdtEnd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  <w:r w:rsidRPr="008852AA">
        <w:rPr>
          <w:rFonts w:ascii="Arial" w:eastAsia="Times New Roman" w:hAnsi="Arial" w:cs="Times New Roman"/>
          <w:color w:val="000000"/>
          <w:kern w:val="0"/>
          <w:sz w:val="22"/>
          <w:lang w:eastAsia="pt-BR"/>
          <w14:ligatures w14:val="none"/>
        </w:rPr>
        <w:t xml:space="preserve"> 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visto já ter sido aprovado(a) no Exame de Qualificação, para o que anexa</w:t>
      </w:r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 xml:space="preserve"> 01 (uma)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</w:t>
      </w:r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 xml:space="preserve">cópia em arquivo </w:t>
      </w:r>
      <w:proofErr w:type="spellStart"/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>pdf</w:t>
      </w:r>
      <w:proofErr w:type="spellEnd"/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 xml:space="preserve"> por e-mail,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que tem por título: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id w:val="-1111734925"/>
          <w:placeholder>
            <w:docPart w:val="109B091A1BDA479384AA52C985D069B6"/>
          </w:placeholder>
          <w:showingPlcHdr/>
        </w:sdtPr>
        <w:sdtEndPr>
          <w:rPr>
            <w:sz w:val="24"/>
            <w:szCs w:val="22"/>
          </w:rPr>
        </w:sdtEnd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  <w:r w:rsidRPr="008852AA">
        <w:rPr>
          <w:rFonts w:ascii="Arial" w:eastAsia="Times New Roman" w:hAnsi="Arial" w:cs="Times New Roman"/>
          <w:color w:val="000000"/>
          <w:kern w:val="0"/>
          <w:sz w:val="22"/>
          <w:szCs w:val="20"/>
          <w:lang w:eastAsia="pt-BR"/>
          <w14:ligatures w14:val="none"/>
        </w:rPr>
        <w:t>.</w:t>
      </w:r>
    </w:p>
    <w:p w14:paraId="3622D1CE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ab/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ab/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ab/>
        <w:t xml:space="preserve">     </w:t>
      </w:r>
    </w:p>
    <w:p w14:paraId="385593C5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>Informações da Secretaria:</w:t>
      </w:r>
    </w:p>
    <w:p w14:paraId="4612C342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</w:pPr>
    </w:p>
    <w:p w14:paraId="58D99AE2" w14:textId="77777777" w:rsidR="008852AA" w:rsidRPr="008852AA" w:rsidRDefault="008852AA" w:rsidP="008852AA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Créditos cumpridos: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ab/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ab/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1018427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52AA">
            <w:rPr>
              <w:rFonts w:ascii="Segoe UI Symbol" w:eastAsia="Times New Roman" w:hAnsi="Segoe UI Symbol" w:cs="Segoe UI Symbol"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SIM 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ab/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37488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52AA">
            <w:rPr>
              <w:rFonts w:ascii="Segoe UI Symbol" w:eastAsia="Times New Roman" w:hAnsi="Segoe UI Symbol" w:cs="Segoe UI Symbol"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NÃO</w:t>
      </w:r>
    </w:p>
    <w:p w14:paraId="2F17BD20" w14:textId="77777777" w:rsidR="008852AA" w:rsidRPr="008852AA" w:rsidRDefault="008852AA" w:rsidP="008852AA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Exame de Proficiência: 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ab/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-995869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52AA">
            <w:rPr>
              <w:rFonts w:ascii="Segoe UI Symbol" w:eastAsia="Times New Roman" w:hAnsi="Segoe UI Symbol" w:cs="Segoe UI Symbol"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SIM 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ab/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745000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52AA">
            <w:rPr>
              <w:rFonts w:ascii="Segoe UI Symbol" w:eastAsia="Times New Roman" w:hAnsi="Segoe UI Symbol" w:cs="Segoe UI Symbol"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NÃO</w:t>
      </w:r>
    </w:p>
    <w:p w14:paraId="3CBF331E" w14:textId="77777777" w:rsidR="008852AA" w:rsidRPr="008852AA" w:rsidRDefault="008852AA" w:rsidP="008852AA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Exame de Qualificação: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ab/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-481539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52AA">
            <w:rPr>
              <w:rFonts w:ascii="Segoe UI Symbol" w:eastAsia="Times New Roman" w:hAnsi="Segoe UI Symbol" w:cs="Segoe UI Symbol"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SIM 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ab/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-307402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52AA">
            <w:rPr>
              <w:rFonts w:ascii="Segoe UI Symbol" w:eastAsia="Times New Roman" w:hAnsi="Segoe UI Symbol" w:cs="Segoe UI Symbol"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NÃO</w:t>
      </w:r>
    </w:p>
    <w:p w14:paraId="0E18CC1C" w14:textId="77777777" w:rsidR="008852AA" w:rsidRPr="008852AA" w:rsidRDefault="008852AA" w:rsidP="008852AA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Atividades complementares: 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ab/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-1472671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52AA">
            <w:rPr>
              <w:rFonts w:ascii="Segoe UI Symbol" w:eastAsia="Times New Roman" w:hAnsi="Segoe UI Symbol" w:cs="Segoe UI Symbol"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SIM 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ab/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986517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52AA">
            <w:rPr>
              <w:rFonts w:ascii="Segoe UI Symbol" w:eastAsia="Times New Roman" w:hAnsi="Segoe UI Symbol" w:cs="Segoe UI Symbol"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NÃO</w:t>
      </w:r>
    </w:p>
    <w:p w14:paraId="685B0937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</w:pPr>
    </w:p>
    <w:p w14:paraId="077D61EB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O(a) aluno(a) preenche todas as condições.</w:t>
      </w:r>
    </w:p>
    <w:p w14:paraId="70222D2A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  </w:t>
      </w:r>
    </w:p>
    <w:p w14:paraId="6A2B9852" w14:textId="77777777" w:rsidR="008852AA" w:rsidRDefault="008852AA" w:rsidP="008852AA">
      <w:pPr>
        <w:tabs>
          <w:tab w:val="left" w:pos="2268"/>
        </w:tabs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Sorocaba,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id w:val="-2117746324"/>
          <w:placeholder>
            <w:docPart w:val="2C90B227E30C42409EC578EF2B823821"/>
          </w:placeholder>
          <w:showingPlcHdr/>
          <w:date>
            <w:dateFormat w:val="dd/MM/yy"/>
            <w:lid w:val="pt-BR"/>
            <w:storeMappedDataAs w:val="dateTime"/>
            <w:calendar w:val="gregorian"/>
          </w:date>
        </w:sdtPr>
        <w:sdtEndPr>
          <w:rPr>
            <w:rFonts w:cs="Arial"/>
            <w:szCs w:val="22"/>
          </w:rPr>
        </w:sdtEnd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uma data.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.  </w:t>
      </w:r>
    </w:p>
    <w:p w14:paraId="4751BAD0" w14:textId="77777777" w:rsidR="00DD7946" w:rsidRPr="008852AA" w:rsidRDefault="00DD7946" w:rsidP="008852AA">
      <w:pPr>
        <w:tabs>
          <w:tab w:val="left" w:pos="2268"/>
        </w:tabs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257F6991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6EC14AF2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08651377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_______________________________</w:t>
      </w:r>
    </w:p>
    <w:p w14:paraId="28A85EED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Secretaria</w:t>
      </w:r>
    </w:p>
    <w:p w14:paraId="6425A4B7" w14:textId="77777777" w:rsidR="008852AA" w:rsidRPr="008852AA" w:rsidRDefault="008852AA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 xml:space="preserve">Linha de pesquisa </w:t>
      </w:r>
      <w:r w:rsidRPr="008852AA">
        <w:rPr>
          <w:rFonts w:ascii="Arial" w:eastAsia="Times New Roman" w:hAnsi="Arial" w:cs="Arial"/>
          <w:bCs/>
          <w:color w:val="000000"/>
          <w:kern w:val="0"/>
          <w:sz w:val="22"/>
          <w:lang w:eastAsia="pt-BR"/>
          <w14:ligatures w14:val="none"/>
        </w:rPr>
        <w:t>(selecionar)</w:t>
      </w:r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>:</w:t>
      </w:r>
    </w:p>
    <w:p w14:paraId="3BDFC087" w14:textId="5B76E5F4" w:rsidR="008852AA" w:rsidRPr="008852AA" w:rsidRDefault="00000000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-1294905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0F65">
            <w:rPr>
              <w:rFonts w:ascii="MS Gothic" w:eastAsia="MS Gothic" w:hAnsi="MS Gothic" w:cs="Arial" w:hint="eastAsia"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="008852AA"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Desenvolvimento e controle de processos produtivos </w:t>
      </w:r>
    </w:p>
    <w:p w14:paraId="11E9DE53" w14:textId="77777777" w:rsidR="008852AA" w:rsidRPr="008852AA" w:rsidRDefault="00000000" w:rsidP="008852AA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80729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2AA" w:rsidRPr="008852AA">
            <w:rPr>
              <w:rFonts w:ascii="Segoe UI Symbol" w:eastAsia="Times New Roman" w:hAnsi="Segoe UI Symbol" w:cs="Segoe UI Symbol"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="008852AA"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Processamento e caracterização de materiais e produtos</w:t>
      </w:r>
    </w:p>
    <w:p w14:paraId="5402E37A" w14:textId="77777777" w:rsidR="008852AA" w:rsidRPr="008852AA" w:rsidRDefault="00000000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1661503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2AA" w:rsidRPr="008852AA">
            <w:rPr>
              <w:rFonts w:ascii="Segoe UI Symbol" w:eastAsia="Times New Roman" w:hAnsi="Segoe UI Symbol" w:cs="Segoe UI Symbol"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="008852AA"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Processos Ambientais</w:t>
      </w:r>
      <w:r w:rsidR="008852AA"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br w:type="page"/>
      </w:r>
    </w:p>
    <w:p w14:paraId="0DDDAA8C" w14:textId="77777777" w:rsidR="008852AA" w:rsidRPr="008852AA" w:rsidRDefault="008852AA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b/>
          <w:bCs/>
          <w:color w:val="000000"/>
          <w:kern w:val="0"/>
          <w:sz w:val="22"/>
          <w:lang w:eastAsia="pt-BR"/>
          <w14:ligatures w14:val="none"/>
        </w:rPr>
        <w:lastRenderedPageBreak/>
        <w:t xml:space="preserve">Banca Examinadora </w:t>
      </w:r>
    </w:p>
    <w:p w14:paraId="0BE46D91" w14:textId="77777777" w:rsidR="008852AA" w:rsidRPr="008852AA" w:rsidRDefault="008852AA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De acordo.  Indico a seguinte banca:</w:t>
      </w:r>
    </w:p>
    <w:p w14:paraId="611CF071" w14:textId="77777777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>1)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Presidente e orientador(a)</w:t>
      </w:r>
    </w:p>
    <w:p w14:paraId="2E4105C7" w14:textId="77777777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bCs/>
          <w:color w:val="000000"/>
          <w:kern w:val="0"/>
          <w:sz w:val="22"/>
          <w:lang w:eastAsia="pt-BR"/>
          <w14:ligatures w14:val="none"/>
        </w:rPr>
      </w:pP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Prof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(a). </w:t>
      </w: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Dr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(a).</w:t>
      </w:r>
      <w:r w:rsidRPr="008852AA">
        <w:rPr>
          <w:rFonts w:ascii="Arial" w:eastAsia="Times New Roman" w:hAnsi="Arial" w:cs="Arial"/>
          <w:caps/>
          <w:color w:val="000000"/>
          <w:kern w:val="0"/>
          <w:sz w:val="22"/>
          <w:lang w:eastAsia="pt-BR"/>
          <w14:ligatures w14:val="none"/>
        </w:rPr>
        <w:t xml:space="preserve"> </w:t>
      </w:r>
      <w:sdt>
        <w:sdtPr>
          <w:rPr>
            <w:rStyle w:val="Estilo1"/>
            <w:lang w:eastAsia="pt-BR"/>
          </w:rPr>
          <w:alias w:val="Nome do Presidente"/>
          <w:tag w:val="Nome do Presidente"/>
          <w:id w:val="1840423973"/>
          <w:placeholder>
            <w:docPart w:val="FC8F2FB246E541229BAE5585B6A7B7EF"/>
          </w:placeholder>
          <w:showingPlcHdr/>
          <w:dropDownList>
            <w:listItem w:value="Escolher um nome"/>
            <w:listItem w:displayText="Angela Faustino Jozala" w:value="Angela Faustino Jozala"/>
            <w:listItem w:displayText="Daniel Bertoli Goncalves" w:value="Daniel Bertoli Goncalves"/>
            <w:listItem w:displayText="Denise Grotto" w:value="Denise Grotto"/>
            <w:listItem w:displayText="Fábio Márcio Squina" w:value="Fábio Márcio Squina"/>
            <w:listItem w:displayText="José Luiz Antunes de Almeida" w:value="José Luiz Antunes de Almeida"/>
            <w:listItem w:displayText="José Martins de Oliveira Junior" w:value="José Martins de Oliveira Junior"/>
            <w:listItem w:displayText="Luciane Cruz Lopes" w:value="Luciane Cruz Lopes"/>
            <w:listItem w:displayText="Marco Vinícius Chaud" w:value="Marco Vinícius Chaud"/>
            <w:listItem w:displayText="Marta Maria Duarte Carvalho Vila" w:value="Marta Maria Duarte Carvalho Vila"/>
            <w:listItem w:displayText="Norberto Aranha" w:value="Norberto Aranha"/>
            <w:listItem w:displayText="Renata de Lima" w:value="Renata de Lima"/>
            <w:listItem w:displayText="Rogério Augusto Profeta" w:value="Rogério Augusto Profeta"/>
            <w:listItem w:displayText="Thiago Simon Marques" w:value="Thiago Simon Marques"/>
            <w:listItem w:displayText="Thomaz Augusto Guisard Restivo" w:value="Thomaz Augusto Guisard Restivo"/>
            <w:listItem w:displayText="Valquíria Miwa Hanai" w:value="Valquíria Miwa Hanai"/>
            <w:listItem w:displayText="Victor Manuel Cardoso Figueiredo Balcão" w:value="Victor Manuel Cardoso Figueiredo Balcão"/>
            <w:listItem w:displayText="Luís Roberto Momberg Albano" w:value="Luís Roberto Momberg Albano"/>
          </w:dropDownList>
        </w:sdtPr>
        <w:sdtEndPr>
          <w:rPr>
            <w:rStyle w:val="Fontepargpadro"/>
            <w:rFonts w:ascii="Times New Roman" w:eastAsia="Times New Roman" w:hAnsi="Times New Roman" w:cs="Arial"/>
            <w:caps/>
            <w:color w:val="000000"/>
            <w:kern w:val="0"/>
            <w:sz w:val="24"/>
            <w14:ligatures w14:val="none"/>
          </w:rPr>
        </w:sdtEnd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Escolher um item.</w:t>
          </w:r>
        </w:sdtContent>
      </w:sdt>
      <w:r w:rsidRPr="008852AA">
        <w:rPr>
          <w:rFonts w:ascii="Arial" w:eastAsia="Times New Roman" w:hAnsi="Arial" w:cs="Arial"/>
          <w:bCs/>
          <w:color w:val="000000"/>
          <w:kern w:val="0"/>
          <w:sz w:val="22"/>
          <w:lang w:eastAsia="pt-BR"/>
          <w14:ligatures w14:val="none"/>
        </w:rPr>
        <w:t xml:space="preserve"> </w:t>
      </w:r>
    </w:p>
    <w:p w14:paraId="64774A49" w14:textId="77777777" w:rsidR="00C176D4" w:rsidRDefault="00C176D4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</w:pPr>
    </w:p>
    <w:p w14:paraId="5C037115" w14:textId="72A95037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>2)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Membro titular INTERNO ao PPGPTA </w:t>
      </w:r>
    </w:p>
    <w:p w14:paraId="0B161AEF" w14:textId="5F4C18A1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bCs/>
          <w:color w:val="000000"/>
          <w:kern w:val="0"/>
          <w:sz w:val="22"/>
          <w:lang w:eastAsia="pt-BR"/>
          <w14:ligatures w14:val="none"/>
        </w:rPr>
      </w:pP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Prof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(a). </w:t>
      </w: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Dr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(a).</w:t>
      </w:r>
      <w:r w:rsidRPr="008852AA">
        <w:rPr>
          <w:rFonts w:ascii="Arial" w:eastAsia="Times New Roman" w:hAnsi="Arial" w:cs="Arial"/>
          <w:caps/>
          <w:color w:val="000000"/>
          <w:kern w:val="0"/>
          <w:sz w:val="22"/>
          <w:lang w:eastAsia="pt-BR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aps/>
            <w:color w:val="000000"/>
            <w:kern w:val="0"/>
            <w:sz w:val="22"/>
            <w:lang w:eastAsia="pt-BR"/>
            <w14:ligatures w14:val="none"/>
          </w:rPr>
          <w:alias w:val="Nome"/>
          <w:tag w:val="Nome"/>
          <w:id w:val="-1623076786"/>
          <w:placeholder>
            <w:docPart w:val="CB1A0F662DF54D1B8CFAC74103E1261B"/>
          </w:placeholder>
          <w:showingPlcHdr/>
          <w:dropDownList>
            <w:listItem w:value="Escolher um nome"/>
            <w:listItem w:displayText="Angela Faustino Jozala" w:value="Angela Faustino Jozala"/>
            <w:listItem w:displayText="Daniel Bertoli Goncalves" w:value="Daniel Bertoli Goncalves"/>
            <w:listItem w:displayText="Denise Grotto" w:value="Denise Grotto"/>
            <w:listItem w:displayText="Fábio Márcio Squina" w:value="Fábio Márcio Squina"/>
            <w:listItem w:displayText="José Luiz Antunes de Almeida" w:value="José Luiz Antunes de Almeida"/>
            <w:listItem w:displayText="José Martins de Oliveira Junior" w:value="José Martins de Oliveira Junior"/>
            <w:listItem w:displayText="Luciane Cruz Lopes" w:value="Luciane Cruz Lopes"/>
            <w:listItem w:displayText="Marco Vinícius Chaud" w:value="Marco Vinícius Chaud"/>
            <w:listItem w:displayText="Marta Maria Duarte Carvalho Vila" w:value="Marta Maria Duarte Carvalho Vila"/>
            <w:listItem w:displayText="Norberto Aranha" w:value="Norberto Aranha"/>
            <w:listItem w:displayText="Renata de Lima" w:value="Renata de Lima"/>
            <w:listItem w:displayText="Rogério Augusto Profeta" w:value="Rogério Augusto Profeta"/>
            <w:listItem w:displayText="Thiago Simon Marques" w:value="Thiago Simon Marques"/>
            <w:listItem w:displayText="Thomaz Augusto Guisard Restivo" w:value="Thomaz Augusto Guisard Restivo"/>
            <w:listItem w:displayText="Valquíria Miwa Hanai" w:value="Valquíria Miwa Hanai"/>
            <w:listItem w:displayText="Victor Manuel Cardoso Figueiredo Balcão" w:value="Victor Manuel Cardoso Figueiredo Balcão"/>
            <w:listItem w:displayText="Luís Roberto Momberg Albano" w:value="Luís Roberto Momberg Albano"/>
          </w:dropDownList>
        </w:sdt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Escolher um item.</w:t>
          </w:r>
        </w:sdtContent>
      </w:sdt>
    </w:p>
    <w:p w14:paraId="3D86AD0B" w14:textId="77777777" w:rsidR="00C176D4" w:rsidRDefault="00C176D4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</w:pPr>
    </w:p>
    <w:p w14:paraId="169B22E3" w14:textId="53A35F2A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>3)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Membro titular EXTERNO ao PPGPTA</w:t>
      </w:r>
    </w:p>
    <w:p w14:paraId="5896110A" w14:textId="77777777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Prof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(a). </w:t>
      </w: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Dr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(a).</w:t>
      </w:r>
      <w:r w:rsidRPr="008852AA">
        <w:rPr>
          <w:rFonts w:ascii="Arial" w:eastAsia="Times New Roman" w:hAnsi="Arial" w:cs="Arial"/>
          <w:caps/>
          <w:color w:val="000000"/>
          <w:kern w:val="0"/>
          <w:sz w:val="22"/>
          <w:lang w:eastAsia="pt-BR"/>
          <w14:ligatures w14:val="none"/>
        </w:rPr>
        <w:t xml:space="preserve"> </w:t>
      </w:r>
      <w:sdt>
        <w:sdtPr>
          <w:rPr>
            <w:rStyle w:val="Estilo2"/>
            <w:lang w:eastAsia="pt-BR"/>
          </w:rPr>
          <w:id w:val="1404095782"/>
          <w:placeholder>
            <w:docPart w:val="721340BC79DA47A1BDEB201AC0ED0E1A"/>
          </w:placeholder>
          <w:showingPlcHdr/>
        </w:sdtPr>
        <w:sdtEndPr>
          <w:rPr>
            <w:rStyle w:val="Fontepargpadro"/>
            <w:rFonts w:ascii="Times New Roman" w:eastAsia="Times New Roman" w:hAnsi="Times New Roman" w:cs="Arial"/>
            <w:color w:val="000000"/>
            <w:kern w:val="0"/>
            <w:sz w:val="24"/>
            <w14:ligatures w14:val="none"/>
          </w:rPr>
        </w:sdtEnd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</w:t>
      </w:r>
    </w:p>
    <w:p w14:paraId="10189DC7" w14:textId="09CCCEA4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bCs/>
          <w:color w:val="000000"/>
          <w:kern w:val="0"/>
          <w:sz w:val="22"/>
          <w:lang w:eastAsia="pt-BR"/>
          <w14:ligatures w14:val="none"/>
        </w:rPr>
        <w:t>CPF: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-1669775573"/>
          <w:placeholder>
            <w:docPart w:val="721340BC79DA47A1BDEB201AC0ED0E1A"/>
          </w:placeholder>
        </w:sdtPr>
        <w:sdtContent>
          <w:sdt>
            <w:sdtP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0"/>
                <w:lang w:eastAsia="pt-BR"/>
                <w14:ligatures w14:val="none"/>
              </w:rPr>
              <w:id w:val="-1250882011"/>
              <w:placeholder>
                <w:docPart w:val="721340BC79DA47A1BDEB201AC0ED0E1A"/>
              </w:placeholder>
              <w:showingPlcHdr/>
            </w:sdtPr>
            <w:sdtEndPr>
              <w:rPr>
                <w:rFonts w:cs="Arial"/>
                <w:sz w:val="24"/>
                <w:szCs w:val="22"/>
              </w:rPr>
            </w:sdtEndPr>
            <w:sdtContent>
              <w:r w:rsidR="00C609C3" w:rsidRPr="008852AA">
                <w:rPr>
                  <w:rFonts w:ascii="Arial" w:eastAsia="Calibri" w:hAnsi="Arial" w:cs="Times New Roman"/>
                  <w:color w:val="666666"/>
                  <w:kern w:val="0"/>
                  <w:szCs w:val="20"/>
                  <w:lang w:eastAsia="pt-BR"/>
                  <w14:ligatures w14:val="none"/>
                </w:rPr>
                <w:t>Clique ou toque aqui para inserir o texto.</w:t>
              </w:r>
            </w:sdtContent>
          </w:sdt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(para preenchimento na Plataforma Sucupira)</w:t>
      </w:r>
    </w:p>
    <w:p w14:paraId="1B699969" w14:textId="15C2CDE2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Instituição: 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id w:val="-233700300"/>
          <w:placeholder>
            <w:docPart w:val="721340BC79DA47A1BDEB201AC0ED0E1A"/>
          </w:placeholder>
          <w:showingPlcHdr/>
        </w:sdtPr>
        <w:sdtEndPr>
          <w:rPr>
            <w:rFonts w:cs="Arial"/>
            <w:sz w:val="24"/>
            <w:szCs w:val="22"/>
          </w:rPr>
        </w:sdtEndPr>
        <w:sdtContent>
          <w:r w:rsidR="00C609C3"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</w:p>
    <w:p w14:paraId="3D2F1AE0" w14:textId="77777777" w:rsidR="008852AA" w:rsidRPr="008852AA" w:rsidRDefault="008852AA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End. residencial: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id w:val="-1681183647"/>
          <w:placeholder>
            <w:docPart w:val="7E29A11C42D64131AE7FDC1D9D9A7405"/>
          </w:placeholder>
          <w:showingPlcHdr/>
        </w:sdtPr>
        <w:sdtEndPr>
          <w:rPr>
            <w:rFonts w:cs="Arial"/>
            <w:sz w:val="24"/>
            <w:szCs w:val="22"/>
          </w:rPr>
        </w:sdtEnd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</w:p>
    <w:p w14:paraId="5326D306" w14:textId="42D373EA" w:rsidR="008852AA" w:rsidRPr="008852AA" w:rsidRDefault="008852AA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Cidade/UF: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id w:val="-678418617"/>
          <w:placeholder>
            <w:docPart w:val="7E29A11C42D64131AE7FDC1D9D9A7405"/>
          </w:placeholder>
          <w:showingPlcHdr/>
        </w:sdtPr>
        <w:sdtEndPr>
          <w:rPr>
            <w:rFonts w:cs="Arial"/>
            <w:sz w:val="24"/>
            <w:szCs w:val="22"/>
          </w:rPr>
        </w:sdtEndPr>
        <w:sdtContent>
          <w:r w:rsidR="00C609C3"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 </w:t>
      </w:r>
    </w:p>
    <w:p w14:paraId="137A6A3E" w14:textId="7A46179A" w:rsidR="008852AA" w:rsidRPr="008852AA" w:rsidRDefault="008852AA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Tel.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id w:val="208533066"/>
          <w:placeholder>
            <w:docPart w:val="7E29A11C42D64131AE7FDC1D9D9A7405"/>
          </w:placeholder>
          <w:showingPlcHdr/>
        </w:sdtPr>
        <w:sdtEndPr>
          <w:rPr>
            <w:rFonts w:cs="Arial"/>
            <w:sz w:val="24"/>
            <w:szCs w:val="22"/>
          </w:rPr>
        </w:sdtEndPr>
        <w:sdtContent>
          <w:r w:rsidR="00C609C3"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</w:p>
    <w:p w14:paraId="5A4A96ED" w14:textId="3BC40F92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E-mail: </w:t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-557328696"/>
          <w:placeholder>
            <w:docPart w:val="7E29A11C42D64131AE7FDC1D9D9A7405"/>
          </w:placeholder>
          <w:showingPlcHdr/>
        </w:sdtPr>
        <w:sdtContent>
          <w:r w:rsidR="00C609C3"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</w:p>
    <w:p w14:paraId="39C4F2CC" w14:textId="77777777" w:rsidR="00C176D4" w:rsidRDefault="00C176D4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</w:pPr>
    </w:p>
    <w:p w14:paraId="61839FE2" w14:textId="06C44D96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>4)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Membro suplente INTERNO ao PPGPTA</w:t>
      </w:r>
    </w:p>
    <w:p w14:paraId="11998CC7" w14:textId="77777777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bCs/>
          <w:color w:val="000000"/>
          <w:kern w:val="0"/>
          <w:sz w:val="22"/>
          <w:lang w:eastAsia="pt-BR"/>
          <w14:ligatures w14:val="none"/>
        </w:rPr>
      </w:pP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Prof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(a). </w:t>
      </w: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Dr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(a).</w:t>
      </w:r>
      <w:r w:rsidRPr="008852AA">
        <w:rPr>
          <w:rFonts w:ascii="Arial" w:eastAsia="Times New Roman" w:hAnsi="Arial" w:cs="Arial"/>
          <w:caps/>
          <w:color w:val="000000"/>
          <w:kern w:val="0"/>
          <w:sz w:val="22"/>
          <w:lang w:eastAsia="pt-BR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aps/>
            <w:color w:val="000000"/>
            <w:kern w:val="0"/>
            <w:sz w:val="22"/>
            <w:lang w:eastAsia="pt-BR"/>
            <w14:ligatures w14:val="none"/>
          </w:rPr>
          <w:alias w:val="Nome"/>
          <w:tag w:val="Nome"/>
          <w:id w:val="-902058958"/>
          <w:placeholder>
            <w:docPart w:val="C29771E13AA74ACC88ED1B08232766E3"/>
          </w:placeholder>
          <w:showingPlcHdr/>
          <w:dropDownList>
            <w:listItem w:value="Escolher um nome"/>
            <w:listItem w:displayText="Angela Faustino Jozala" w:value="Angela Faustino Jozala"/>
            <w:listItem w:displayText="Daniel Bertoli Goncalves" w:value="Daniel Bertoli Goncalves"/>
            <w:listItem w:displayText="Denise Grotto" w:value="Denise Grotto"/>
            <w:listItem w:displayText="Fábio Márcio Squina" w:value="Fábio Márcio Squina"/>
            <w:listItem w:displayText="José Luiz Antunes de Almeida" w:value="José Luiz Antunes de Almeida"/>
            <w:listItem w:displayText="José Martins de Oliveira Junior" w:value="José Martins de Oliveira Junior"/>
            <w:listItem w:displayText="Luciane Cruz Lopes" w:value="Luciane Cruz Lopes"/>
            <w:listItem w:displayText="Marco Vinícius Chaud" w:value="Marco Vinícius Chaud"/>
            <w:listItem w:displayText="Marta Maria Duarte Carvalho Vila" w:value="Marta Maria Duarte Carvalho Vila"/>
            <w:listItem w:displayText="Norberto Aranha" w:value="Norberto Aranha"/>
            <w:listItem w:displayText="Renata de Lima" w:value="Renata de Lima"/>
            <w:listItem w:displayText="Rogério Augusto Profeta" w:value="Rogério Augusto Profeta"/>
            <w:listItem w:displayText="Thiago Simon Marques" w:value="Thiago Simon Marques"/>
            <w:listItem w:displayText="Thomaz Augusto Guisard Restivo" w:value="Thomaz Augusto Guisard Restivo"/>
            <w:listItem w:displayText="Valquíria Miwa Hanai" w:value="Valquíria Miwa Hanai"/>
            <w:listItem w:displayText="Victor Manuel Cardoso Figueiredo Balcão" w:value="Victor Manuel Cardoso Figueiredo Balcão"/>
            <w:listItem w:displayText="Luís Roberto Momberg Albano" w:value="Luís Roberto Momberg Albano"/>
          </w:dropDownList>
        </w:sdt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Escolher um item.</w:t>
          </w:r>
        </w:sdtContent>
      </w:sdt>
      <w:r w:rsidRPr="008852AA">
        <w:rPr>
          <w:rFonts w:ascii="Arial" w:eastAsia="Times New Roman" w:hAnsi="Arial" w:cs="Arial"/>
          <w:bCs/>
          <w:color w:val="000000"/>
          <w:kern w:val="0"/>
          <w:sz w:val="22"/>
          <w:lang w:eastAsia="pt-BR"/>
          <w14:ligatures w14:val="none"/>
        </w:rPr>
        <w:t xml:space="preserve"> </w:t>
      </w:r>
    </w:p>
    <w:p w14:paraId="126250A1" w14:textId="54FBEB61" w:rsidR="00C176D4" w:rsidRDefault="005B3D9C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>OU</w:t>
      </w:r>
    </w:p>
    <w:p w14:paraId="5740DE6C" w14:textId="5170E073" w:rsidR="008852AA" w:rsidRPr="008852AA" w:rsidRDefault="005B3D9C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>4</w:t>
      </w:r>
      <w:r w:rsidR="008852AA"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>)</w:t>
      </w:r>
      <w:r w:rsidR="008852AA"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Membro suplente EXTERNO ao PPGPTA</w:t>
      </w:r>
    </w:p>
    <w:p w14:paraId="6EA1B597" w14:textId="77777777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Prof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(a). </w:t>
      </w:r>
      <w:proofErr w:type="spellStart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Dr</w:t>
      </w:r>
      <w:proofErr w:type="spellEnd"/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(a).</w:t>
      </w:r>
      <w:r w:rsidRPr="008852AA">
        <w:rPr>
          <w:rFonts w:ascii="Arial" w:eastAsia="Times New Roman" w:hAnsi="Arial" w:cs="Arial"/>
          <w:caps/>
          <w:color w:val="000000"/>
          <w:kern w:val="0"/>
          <w:sz w:val="22"/>
          <w:lang w:eastAsia="pt-BR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370428909"/>
          <w:placeholder>
            <w:docPart w:val="D5819061AE5245D39F2F1C33556E27A5"/>
          </w:placeholder>
          <w:showingPlcHdr/>
        </w:sdt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</w:t>
      </w:r>
    </w:p>
    <w:p w14:paraId="4CC05253" w14:textId="77CD4C0D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bCs/>
          <w:color w:val="000000"/>
          <w:kern w:val="0"/>
          <w:sz w:val="22"/>
          <w:lang w:eastAsia="pt-BR"/>
          <w14:ligatures w14:val="none"/>
        </w:rPr>
        <w:t>CPF: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384532685"/>
          <w:placeholder>
            <w:docPart w:val="D5819061AE5245D39F2F1C33556E27A5"/>
          </w:placeholder>
        </w:sdtPr>
        <w:sdtContent>
          <w:sdt>
            <w:sdtP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0"/>
                <w:lang w:eastAsia="pt-BR"/>
                <w14:ligatures w14:val="none"/>
              </w:rPr>
              <w:id w:val="-1703781153"/>
              <w:placeholder>
                <w:docPart w:val="D5819061AE5245D39F2F1C33556E27A5"/>
              </w:placeholder>
              <w:showingPlcHdr/>
            </w:sdtPr>
            <w:sdtEndPr>
              <w:rPr>
                <w:rFonts w:cs="Arial"/>
                <w:sz w:val="24"/>
                <w:szCs w:val="22"/>
              </w:rPr>
            </w:sdtEndPr>
            <w:sdtContent>
              <w:r w:rsidR="00C609C3" w:rsidRPr="008852AA">
                <w:rPr>
                  <w:rFonts w:ascii="Arial" w:eastAsia="Calibri" w:hAnsi="Arial" w:cs="Times New Roman"/>
                  <w:color w:val="666666"/>
                  <w:kern w:val="0"/>
                  <w:szCs w:val="20"/>
                  <w:lang w:eastAsia="pt-BR"/>
                  <w14:ligatures w14:val="none"/>
                </w:rPr>
                <w:t>Clique ou toque aqui para inserir o texto.</w:t>
              </w:r>
            </w:sdtContent>
          </w:sdt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(para preenchimento na Plataforma Sucupira)</w:t>
      </w:r>
    </w:p>
    <w:p w14:paraId="0923065C" w14:textId="7A6A07C7" w:rsidR="008852AA" w:rsidRPr="008852AA" w:rsidRDefault="008852AA" w:rsidP="008852AA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Instituição: 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id w:val="806670107"/>
          <w:placeholder>
            <w:docPart w:val="D5819061AE5245D39F2F1C33556E27A5"/>
          </w:placeholder>
          <w:showingPlcHdr/>
        </w:sdtPr>
        <w:sdtEndPr>
          <w:rPr>
            <w:rFonts w:cs="Arial"/>
            <w:sz w:val="24"/>
            <w:szCs w:val="22"/>
          </w:rPr>
        </w:sdtEndPr>
        <w:sdtContent>
          <w:r w:rsidR="00C609C3"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</w:p>
    <w:p w14:paraId="1FB7A07C" w14:textId="77777777" w:rsidR="008852AA" w:rsidRPr="008852AA" w:rsidRDefault="008852AA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End. residencial: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id w:val="-1552451859"/>
          <w:placeholder>
            <w:docPart w:val="FDFBD729E1AA4A899DB2C39E4D45040E"/>
          </w:placeholder>
          <w:showingPlcHdr/>
        </w:sdtPr>
        <w:sdtEndPr>
          <w:rPr>
            <w:rFonts w:cs="Arial"/>
            <w:sz w:val="24"/>
            <w:szCs w:val="22"/>
          </w:rPr>
        </w:sdtEnd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</w:p>
    <w:p w14:paraId="62947D33" w14:textId="6EA9EC78" w:rsidR="008852AA" w:rsidRPr="008852AA" w:rsidRDefault="008852AA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Cidade/UF: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id w:val="-970982022"/>
          <w:placeholder>
            <w:docPart w:val="FDFBD729E1AA4A899DB2C39E4D45040E"/>
          </w:placeholder>
          <w:showingPlcHdr/>
        </w:sdtPr>
        <w:sdtEndPr>
          <w:rPr>
            <w:rFonts w:cs="Arial"/>
            <w:sz w:val="24"/>
            <w:szCs w:val="22"/>
          </w:rPr>
        </w:sdtEndPr>
        <w:sdtContent>
          <w:r w:rsidR="00C609C3"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 </w:t>
      </w:r>
    </w:p>
    <w:p w14:paraId="75940AA8" w14:textId="786089EC" w:rsidR="008852AA" w:rsidRPr="008852AA" w:rsidRDefault="008852AA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Tel.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id w:val="-1703855437"/>
          <w:placeholder>
            <w:docPart w:val="FDFBD729E1AA4A899DB2C39E4D45040E"/>
          </w:placeholder>
          <w:showingPlcHdr/>
        </w:sdtPr>
        <w:sdtEndPr>
          <w:rPr>
            <w:rFonts w:cs="Arial"/>
            <w:sz w:val="24"/>
            <w:szCs w:val="22"/>
          </w:rPr>
        </w:sdtEndPr>
        <w:sdtContent>
          <w:r w:rsidR="00C609C3"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</w:p>
    <w:p w14:paraId="4B69B5E8" w14:textId="26876548" w:rsidR="008852AA" w:rsidRPr="008852AA" w:rsidRDefault="008852AA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E-mail: </w:t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1196270898"/>
          <w:placeholder>
            <w:docPart w:val="FDFBD729E1AA4A899DB2C39E4D45040E"/>
          </w:placeholder>
          <w:showingPlcHdr/>
        </w:sdtPr>
        <w:sdtContent>
          <w:r w:rsidR="00C609C3"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</w:p>
    <w:p w14:paraId="31746E42" w14:textId="77777777" w:rsidR="008852AA" w:rsidRPr="008852AA" w:rsidRDefault="008852AA" w:rsidP="008852AA">
      <w:pPr>
        <w:spacing w:after="200" w:line="276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5AB69FCF" w14:textId="5062F9B9" w:rsidR="008852AA" w:rsidRPr="008852AA" w:rsidRDefault="008852AA" w:rsidP="008852AA">
      <w:pPr>
        <w:spacing w:after="200" w:line="276" w:lineRule="auto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lastRenderedPageBreak/>
        <w:t xml:space="preserve">Exame marcado para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alias w:val="data"/>
          <w:tag w:val="data"/>
          <w:id w:val="-1042586060"/>
          <w:placeholder>
            <w:docPart w:val="59597B5567EB4CB48A7B626BABDC2291"/>
          </w:placeholder>
          <w:temporary/>
          <w:showingPlcHdr/>
          <w:date>
            <w:dateFormat w:val="dd/MM/yy"/>
            <w:lid w:val="pt-BR"/>
            <w:storeMappedDataAs w:val="dateTime"/>
            <w:calendar w:val="gregorian"/>
          </w:date>
        </w:sdtPr>
        <w:sdtEndPr>
          <w:rPr>
            <w:rFonts w:cs="Arial"/>
            <w:sz w:val="24"/>
            <w:szCs w:val="22"/>
          </w:rPr>
        </w:sdtEnd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uma data.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, às </w:t>
      </w:r>
      <w:sdt>
        <w:sdtPr>
          <w:rPr>
            <w:rStyle w:val="Estilo10"/>
            <w:lang w:eastAsia="pt-BR"/>
          </w:rPr>
          <w:alias w:val="Hora"/>
          <w:tag w:val="Hora"/>
          <w:id w:val="-1161615715"/>
          <w:placeholder>
            <w:docPart w:val="9E8CBEB5F8264272BF1DAC36554FD71A"/>
          </w:placeholder>
          <w:showingPlcHdr/>
          <w:dropDownList>
            <w:listItem w:value="Escolher um item.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</w:dropDownList>
        </w:sdtPr>
        <w:sdtEndPr>
          <w:rPr>
            <w:rStyle w:val="Fontepargpadro"/>
            <w:rFonts w:ascii="Times New Roman" w:eastAsia="Times New Roman" w:hAnsi="Times New Roman" w:cs="Arial"/>
            <w:color w:val="000000"/>
            <w:kern w:val="0"/>
            <w:sz w:val="24"/>
            <w14:ligatures w14:val="none"/>
          </w:rPr>
        </w:sdtEnd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Escolher um item.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h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alias w:val="Minutos"/>
          <w:tag w:val="Minutos"/>
          <w:id w:val="393322532"/>
          <w:placeholder>
            <w:docPart w:val="9E8CBEB5F8264272BF1DAC36554FD71A"/>
          </w:placeholder>
          <w:showingPlcHdr/>
          <w:comboBox>
            <w:listItem w:value="Escolher um item."/>
            <w:listItem w:displayText="00" w:value="00"/>
            <w:listItem w:displayText="30" w:value="30"/>
          </w:comboBox>
        </w:sdtPr>
        <w:sdtEndPr>
          <w:rPr>
            <w:rFonts w:cs="Arial"/>
            <w:sz w:val="24"/>
            <w:szCs w:val="22"/>
          </w:rPr>
        </w:sdtEndPr>
        <w:sdtContent>
          <w:r w:rsidR="00C609C3"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Escolher um item.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min, no formato </w:t>
      </w:r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>virtual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sz w:val="22"/>
            <w:lang w:eastAsia="pt-BR"/>
            <w14:ligatures w14:val="none"/>
          </w:rPr>
          <w:id w:val="552199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52AA">
            <w:rPr>
              <w:rFonts w:ascii="Segoe UI Symbol" w:eastAsia="Times New Roman" w:hAnsi="Segoe UI Symbol" w:cs="Segoe UI Symbol"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ou </w:t>
      </w:r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 xml:space="preserve">presencial </w:t>
      </w:r>
      <w:sdt>
        <w:sdtPr>
          <w:rPr>
            <w:rFonts w:ascii="Arial" w:eastAsia="Times New Roman" w:hAnsi="Arial" w:cs="Arial"/>
            <w:b/>
            <w:color w:val="000000"/>
            <w:kern w:val="0"/>
            <w:sz w:val="22"/>
            <w:lang w:eastAsia="pt-BR"/>
            <w14:ligatures w14:val="none"/>
          </w:rPr>
          <w:id w:val="42722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52AA">
            <w:rPr>
              <w:rFonts w:ascii="Segoe UI Symbol" w:eastAsia="Times New Roman" w:hAnsi="Segoe UI Symbol" w:cs="Segoe UI Symbol"/>
              <w:b/>
              <w:color w:val="000000"/>
              <w:kern w:val="0"/>
              <w:sz w:val="22"/>
              <w:lang w:eastAsia="pt-BR"/>
              <w14:ligatures w14:val="none"/>
            </w:rPr>
            <w:t>☐</w:t>
          </w:r>
        </w:sdtContent>
      </w:sdt>
      <w:r w:rsidRPr="008852AA">
        <w:rPr>
          <w:rFonts w:ascii="Arial" w:eastAsia="Times New Roman" w:hAnsi="Arial" w:cs="Arial"/>
          <w:b/>
          <w:color w:val="000000"/>
          <w:kern w:val="0"/>
          <w:sz w:val="22"/>
          <w:lang w:eastAsia="pt-BR"/>
          <w14:ligatures w14:val="none"/>
        </w:rPr>
        <w:t>.</w:t>
      </w: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 Local (e for o caso):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id w:val="281316290"/>
          <w:placeholder>
            <w:docPart w:val="89613150BC5D4292A964CC0997B54B91"/>
          </w:placeholder>
          <w:showingPlcHdr/>
        </w:sdtPr>
        <w:sdtEndPr>
          <w:rPr>
            <w:rFonts w:cs="Arial"/>
            <w:sz w:val="24"/>
            <w:szCs w:val="22"/>
          </w:rPr>
        </w:sdtEndPr>
        <w:sdtContent>
          <w:r w:rsidR="00C609C3"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sdtContent>
      </w:sdt>
      <w:r w:rsidRPr="008852AA">
        <w:rPr>
          <w:rFonts w:ascii="Arial" w:eastAsia="Times New Roman" w:hAnsi="Arial" w:cs="Times New Roman"/>
          <w:color w:val="000000"/>
          <w:kern w:val="0"/>
          <w:sz w:val="22"/>
          <w:szCs w:val="20"/>
          <w:lang w:eastAsia="pt-BR"/>
          <w14:ligatures w14:val="none"/>
        </w:rPr>
        <w:t>.</w:t>
      </w:r>
    </w:p>
    <w:p w14:paraId="4F461B6C" w14:textId="4F117A22" w:rsidR="00DD7946" w:rsidRDefault="008852AA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Sorocaba,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alias w:val="data"/>
          <w:tag w:val="data"/>
          <w:id w:val="-387582271"/>
          <w:placeholder>
            <w:docPart w:val="D807F9CC256B4645B87D13D1E5971A6C"/>
          </w:placeholder>
          <w:temporary/>
          <w:showingPlcHdr/>
          <w:date>
            <w:dateFormat w:val="dd/MM/yy"/>
            <w:lid w:val="pt-BR"/>
            <w:storeMappedDataAs w:val="dateTime"/>
            <w:calendar w:val="gregorian"/>
          </w:date>
        </w:sdtPr>
        <w:sdtEndPr>
          <w:rPr>
            <w:rFonts w:cs="Arial"/>
            <w:sz w:val="24"/>
            <w:szCs w:val="22"/>
          </w:rPr>
        </w:sdtEnd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uma data.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.</w:t>
      </w:r>
    </w:p>
    <w:p w14:paraId="1BA6451B" w14:textId="77777777" w:rsidR="00DD7946" w:rsidRDefault="00DD7946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0EDFD7E0" w14:textId="77777777" w:rsidR="005B3D9C" w:rsidRDefault="005B3D9C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5FE73C77" w14:textId="77777777" w:rsidR="00DD7946" w:rsidRDefault="00DD7946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7F339A38" w14:textId="77777777" w:rsidR="00DD7946" w:rsidRDefault="008852AA" w:rsidP="00DD7946">
      <w:pPr>
        <w:tabs>
          <w:tab w:val="left" w:pos="2268"/>
        </w:tabs>
        <w:spacing w:after="0" w:line="360" w:lineRule="auto"/>
        <w:jc w:val="right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_________________________________</w:t>
      </w:r>
    </w:p>
    <w:p w14:paraId="4AF42179" w14:textId="7AED5DC7" w:rsidR="008852AA" w:rsidRPr="008852AA" w:rsidRDefault="008852AA" w:rsidP="00DD7946">
      <w:pPr>
        <w:tabs>
          <w:tab w:val="left" w:pos="2268"/>
        </w:tabs>
        <w:spacing w:after="0" w:line="360" w:lineRule="auto"/>
        <w:jc w:val="right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Orientador(a) e/ou Presidente da Banca </w:t>
      </w:r>
    </w:p>
    <w:p w14:paraId="12B4FE6B" w14:textId="77777777" w:rsidR="008852AA" w:rsidRPr="008852AA" w:rsidRDefault="008852AA" w:rsidP="008852A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603E965E" w14:textId="442CC4FD" w:rsidR="00DD7946" w:rsidRDefault="008852AA" w:rsidP="00DD7946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Ciente em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alias w:val="data"/>
          <w:tag w:val="data"/>
          <w:id w:val="-1058707860"/>
          <w:placeholder>
            <w:docPart w:val="8CB1CA2A41A940E3A52D4BE24C9179F7"/>
          </w:placeholder>
          <w:temporary/>
          <w:showingPlcHdr/>
          <w:date>
            <w:dateFormat w:val="dd/MM/yy"/>
            <w:lid w:val="pt-BR"/>
            <w:storeMappedDataAs w:val="dateTime"/>
            <w:calendar w:val="gregorian"/>
          </w:date>
        </w:sdtPr>
        <w:sdtEndPr>
          <w:rPr>
            <w:rFonts w:cs="Arial"/>
            <w:sz w:val="24"/>
            <w:szCs w:val="22"/>
          </w:rPr>
        </w:sdtEnd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uma data.</w:t>
          </w:r>
        </w:sdtContent>
      </w:sdt>
    </w:p>
    <w:p w14:paraId="57EA3574" w14:textId="77777777" w:rsidR="00DD7946" w:rsidRDefault="00DD7946" w:rsidP="00DD7946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300251B7" w14:textId="77777777" w:rsidR="005B3D9C" w:rsidRDefault="005B3D9C" w:rsidP="00DD7946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60093485" w14:textId="77777777" w:rsidR="00DD7946" w:rsidRDefault="00DD7946" w:rsidP="00DD7946">
      <w:pPr>
        <w:tabs>
          <w:tab w:val="left" w:pos="2268"/>
        </w:tabs>
        <w:spacing w:after="0" w:line="360" w:lineRule="auto"/>
        <w:ind w:left="1416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2D94F6CB" w14:textId="2D9FA1A6" w:rsidR="008852AA" w:rsidRPr="008852AA" w:rsidRDefault="008852AA" w:rsidP="00DD7946">
      <w:pPr>
        <w:tabs>
          <w:tab w:val="left" w:pos="2268"/>
        </w:tabs>
        <w:spacing w:after="0" w:line="360" w:lineRule="auto"/>
        <w:ind w:left="1416"/>
        <w:jc w:val="right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__________________________________</w:t>
      </w:r>
    </w:p>
    <w:p w14:paraId="46CC99EB" w14:textId="02FF6CEF" w:rsidR="008852AA" w:rsidRPr="008852AA" w:rsidRDefault="008852AA" w:rsidP="00DD7946">
      <w:pPr>
        <w:tabs>
          <w:tab w:val="left" w:pos="2268"/>
        </w:tabs>
        <w:spacing w:after="0" w:line="360" w:lineRule="auto"/>
        <w:jc w:val="right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Orientando(a)</w:t>
      </w:r>
    </w:p>
    <w:p w14:paraId="611A69D7" w14:textId="118FAC22" w:rsidR="008852AA" w:rsidRPr="008852AA" w:rsidRDefault="008852AA" w:rsidP="007D4A79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 xml:space="preserve">Homologado na reunião do Colegiado do Programa em </w:t>
      </w:r>
      <w:sdt>
        <w:sdtPr>
          <w:rPr>
            <w:rFonts w:ascii="Arial" w:eastAsia="Times New Roman" w:hAnsi="Arial" w:cs="Times New Roman"/>
            <w:color w:val="000000"/>
            <w:kern w:val="0"/>
            <w:sz w:val="22"/>
            <w:szCs w:val="20"/>
            <w:lang w:eastAsia="pt-BR"/>
            <w14:ligatures w14:val="none"/>
          </w:rPr>
          <w:alias w:val="data"/>
          <w:tag w:val="data"/>
          <w:id w:val="-1526395246"/>
          <w:placeholder>
            <w:docPart w:val="A0E840227A4445C197F1AD339C067A78"/>
          </w:placeholder>
          <w:temporary/>
          <w:showingPlcHdr/>
          <w:date>
            <w:dateFormat w:val="dd/MM/yy"/>
            <w:lid w:val="pt-BR"/>
            <w:storeMappedDataAs w:val="dateTime"/>
            <w:calendar w:val="gregorian"/>
          </w:date>
        </w:sdtPr>
        <w:sdtEndPr>
          <w:rPr>
            <w:rFonts w:cs="Arial"/>
            <w:sz w:val="24"/>
            <w:szCs w:val="22"/>
          </w:rPr>
        </w:sdtEndPr>
        <w:sdtContent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uma data.</w:t>
          </w:r>
        </w:sdtContent>
      </w:sdt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.</w:t>
      </w:r>
    </w:p>
    <w:p w14:paraId="4D5B3B97" w14:textId="77777777" w:rsidR="008852AA" w:rsidRDefault="008852AA" w:rsidP="008852AA">
      <w:pPr>
        <w:tabs>
          <w:tab w:val="left" w:pos="2268"/>
        </w:tabs>
        <w:spacing w:after="0" w:line="360" w:lineRule="auto"/>
        <w:jc w:val="right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48A92EE0" w14:textId="77777777" w:rsidR="005B3D9C" w:rsidRPr="008852AA" w:rsidRDefault="005B3D9C" w:rsidP="008852AA">
      <w:pPr>
        <w:tabs>
          <w:tab w:val="left" w:pos="2268"/>
        </w:tabs>
        <w:spacing w:after="0" w:line="360" w:lineRule="auto"/>
        <w:jc w:val="right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</w:p>
    <w:p w14:paraId="4009EB91" w14:textId="77777777" w:rsidR="008852AA" w:rsidRPr="008852AA" w:rsidRDefault="008852AA" w:rsidP="008852AA">
      <w:pPr>
        <w:tabs>
          <w:tab w:val="left" w:pos="2268"/>
        </w:tabs>
        <w:spacing w:after="0" w:line="360" w:lineRule="auto"/>
        <w:jc w:val="right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_________________________________</w:t>
      </w:r>
    </w:p>
    <w:p w14:paraId="2168853B" w14:textId="450778D2" w:rsidR="00B9655B" w:rsidRPr="00DD7946" w:rsidRDefault="008852AA" w:rsidP="00DD7946">
      <w:pPr>
        <w:tabs>
          <w:tab w:val="left" w:pos="2268"/>
        </w:tabs>
        <w:spacing w:after="0" w:line="360" w:lineRule="auto"/>
        <w:jc w:val="right"/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</w:pPr>
      <w:r w:rsidRPr="008852AA">
        <w:rPr>
          <w:rFonts w:ascii="Arial" w:eastAsia="Times New Roman" w:hAnsi="Arial" w:cs="Arial"/>
          <w:color w:val="000000"/>
          <w:kern w:val="0"/>
          <w:sz w:val="22"/>
          <w:lang w:eastAsia="pt-BR"/>
          <w14:ligatures w14:val="none"/>
        </w:rPr>
        <w:t>Coordenador(a) do Programa</w:t>
      </w:r>
      <w:bookmarkEnd w:id="0"/>
    </w:p>
    <w:sectPr w:rsidR="00B9655B" w:rsidRPr="00DD7946" w:rsidSect="000963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CB417" w14:textId="77777777" w:rsidR="00CF647B" w:rsidRDefault="00CF647B" w:rsidP="00B77008">
      <w:pPr>
        <w:spacing w:after="0" w:line="240" w:lineRule="auto"/>
      </w:pPr>
      <w:r>
        <w:separator/>
      </w:r>
    </w:p>
  </w:endnote>
  <w:endnote w:type="continuationSeparator" w:id="0">
    <w:p w14:paraId="242E9C25" w14:textId="77777777" w:rsidR="00CF647B" w:rsidRDefault="00CF647B" w:rsidP="00B77008">
      <w:pPr>
        <w:spacing w:after="0" w:line="240" w:lineRule="auto"/>
      </w:pPr>
      <w:r>
        <w:continuationSeparator/>
      </w:r>
    </w:p>
  </w:endnote>
  <w:endnote w:type="continuationNotice" w:id="1">
    <w:p w14:paraId="5DC2F448" w14:textId="77777777" w:rsidR="00CF647B" w:rsidRDefault="00CF64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5C30" w14:textId="77777777" w:rsidR="00995536" w:rsidRDefault="0099553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4269D" w14:textId="0C0AFBC8" w:rsidR="00980D5F" w:rsidRDefault="007D546E" w:rsidP="00B67B78">
    <w:pPr>
      <w:pStyle w:val="Rodap"/>
      <w:rPr>
        <w:rFonts w:ascii="Arial" w:hAnsi="Arial" w:cs="Arial"/>
        <w:sz w:val="16"/>
        <w:szCs w:val="16"/>
      </w:rPr>
    </w:pPr>
    <w:r w:rsidRPr="007D546E">
      <w:rPr>
        <w:rFonts w:ascii="Arial" w:hAnsi="Arial" w:cs="Arial"/>
        <w:sz w:val="16"/>
        <w:szCs w:val="16"/>
      </w:rPr>
      <w:t>Programa de Pós-Graduação em Processos Tecnológicos e Ambientais</w:t>
    </w:r>
    <w:r>
      <w:rPr>
        <w:rFonts w:ascii="Arial" w:hAnsi="Arial" w:cs="Arial"/>
        <w:sz w:val="16"/>
        <w:szCs w:val="16"/>
      </w:rPr>
      <w:t xml:space="preserve"> da Universidade de Sorocaba</w:t>
    </w:r>
    <w:r w:rsidR="00995536">
      <w:rPr>
        <w:rFonts w:ascii="Arial" w:hAnsi="Arial" w:cs="Arial"/>
        <w:sz w:val="16"/>
        <w:szCs w:val="16"/>
      </w:rPr>
      <w:t xml:space="preserve"> - </w:t>
    </w:r>
    <w:r w:rsidR="00995536" w:rsidRPr="00995536">
      <w:rPr>
        <w:rFonts w:ascii="Arial" w:hAnsi="Arial" w:cs="Arial"/>
        <w:sz w:val="16"/>
        <w:szCs w:val="16"/>
      </w:rPr>
      <w:t>Reconhecido pela Portaria MEC nº 398, de 29 de maio de 2025, publicada no Diário Oficial da União de 02 de junho de 2025, Edição 102, Seção 1</w:t>
    </w:r>
    <w:r w:rsidR="00995536">
      <w:rPr>
        <w:rFonts w:ascii="Arial" w:hAnsi="Arial" w:cs="Arial"/>
        <w:sz w:val="16"/>
        <w:szCs w:val="16"/>
      </w:rPr>
      <w:t xml:space="preserve"> </w:t>
    </w:r>
    <w:r w:rsidR="000814EF">
      <w:rPr>
        <w:rFonts w:ascii="Arial" w:hAnsi="Arial" w:cs="Arial"/>
        <w:sz w:val="16"/>
        <w:szCs w:val="16"/>
      </w:rPr>
      <w:t xml:space="preserve">– Endereço: </w:t>
    </w:r>
    <w:r w:rsidR="00794A2A" w:rsidRPr="00794A2A">
      <w:rPr>
        <w:rFonts w:ascii="Arial" w:hAnsi="Arial" w:cs="Arial"/>
        <w:sz w:val="16"/>
        <w:szCs w:val="16"/>
      </w:rPr>
      <w:t>Câmpus Cidade Universitária Prof. Aldo Vannucchi</w:t>
    </w:r>
    <w:r>
      <w:rPr>
        <w:rFonts w:ascii="Arial" w:hAnsi="Arial" w:cs="Arial"/>
        <w:sz w:val="16"/>
        <w:szCs w:val="16"/>
      </w:rPr>
      <w:t xml:space="preserve"> - </w:t>
    </w:r>
    <w:r w:rsidR="00794A2A" w:rsidRPr="00794A2A">
      <w:rPr>
        <w:rFonts w:ascii="Arial" w:hAnsi="Arial" w:cs="Arial"/>
        <w:sz w:val="16"/>
        <w:szCs w:val="16"/>
      </w:rPr>
      <w:t>Rod. Raposo Tavares, km 92,5</w:t>
    </w:r>
    <w:r>
      <w:rPr>
        <w:rFonts w:ascii="Arial" w:hAnsi="Arial" w:cs="Arial"/>
        <w:sz w:val="16"/>
        <w:szCs w:val="16"/>
      </w:rPr>
      <w:t xml:space="preserve"> - </w:t>
    </w:r>
    <w:r w:rsidR="00794A2A" w:rsidRPr="00794A2A">
      <w:rPr>
        <w:rFonts w:ascii="Arial" w:hAnsi="Arial" w:cs="Arial"/>
        <w:sz w:val="16"/>
        <w:szCs w:val="16"/>
      </w:rPr>
      <w:t xml:space="preserve">Vila </w:t>
    </w:r>
    <w:proofErr w:type="spellStart"/>
    <w:r w:rsidR="00794A2A" w:rsidRPr="00794A2A">
      <w:rPr>
        <w:rFonts w:ascii="Arial" w:hAnsi="Arial" w:cs="Arial"/>
        <w:sz w:val="16"/>
        <w:szCs w:val="16"/>
      </w:rPr>
      <w:t>Artura</w:t>
    </w:r>
    <w:proofErr w:type="spellEnd"/>
    <w:r w:rsidR="00794A2A" w:rsidRPr="00794A2A">
      <w:rPr>
        <w:rFonts w:ascii="Arial" w:hAnsi="Arial" w:cs="Arial"/>
        <w:sz w:val="16"/>
        <w:szCs w:val="16"/>
      </w:rPr>
      <w:t>, Sorocaba - SP, 18023-000</w:t>
    </w:r>
    <w:r w:rsidR="000814EF">
      <w:rPr>
        <w:rFonts w:ascii="Arial" w:hAnsi="Arial" w:cs="Arial"/>
        <w:sz w:val="16"/>
        <w:szCs w:val="16"/>
      </w:rPr>
      <w:t xml:space="preserve"> - </w:t>
    </w:r>
    <w:r w:rsidR="00B67B78" w:rsidRPr="00B67B78">
      <w:rPr>
        <w:rFonts w:ascii="Arial" w:hAnsi="Arial" w:cs="Arial"/>
        <w:sz w:val="16"/>
        <w:szCs w:val="16"/>
      </w:rPr>
      <w:t>Coordenação de Pós-Graduação – Stricto Sensu: 1º Piso da Biblioteca “Aluísio de Almeida”</w:t>
    </w:r>
    <w:r w:rsidR="00B67B78">
      <w:rPr>
        <w:rFonts w:ascii="Arial" w:hAnsi="Arial" w:cs="Arial"/>
        <w:sz w:val="16"/>
        <w:szCs w:val="16"/>
      </w:rPr>
      <w:t xml:space="preserve"> </w:t>
    </w:r>
  </w:p>
  <w:p w14:paraId="129A0F68" w14:textId="77777777" w:rsidR="007D546E" w:rsidRPr="00794A2A" w:rsidRDefault="00980D5F" w:rsidP="00B67B78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Telefone: </w:t>
    </w:r>
    <w:r w:rsidR="00B67B78">
      <w:rPr>
        <w:rFonts w:ascii="Arial" w:hAnsi="Arial" w:cs="Arial"/>
        <w:sz w:val="16"/>
        <w:szCs w:val="16"/>
      </w:rPr>
      <w:t xml:space="preserve">+55 </w:t>
    </w:r>
    <w:r w:rsidR="00B67B78" w:rsidRPr="00B67B78">
      <w:rPr>
        <w:rFonts w:ascii="Arial" w:hAnsi="Arial" w:cs="Arial"/>
        <w:sz w:val="16"/>
        <w:szCs w:val="16"/>
      </w:rPr>
      <w:t>(15) 2101-7104</w:t>
    </w:r>
    <w:r w:rsidR="00B67B78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– e-mail: </w:t>
    </w:r>
    <w:r w:rsidR="00B67B78" w:rsidRPr="00B67B78">
      <w:rPr>
        <w:rFonts w:ascii="Arial" w:hAnsi="Arial" w:cs="Arial"/>
        <w:sz w:val="16"/>
        <w:szCs w:val="16"/>
      </w:rPr>
      <w:t>ppgpta@uniso.br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E2374" w14:textId="77777777" w:rsidR="00995536" w:rsidRDefault="009955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CE2B9" w14:textId="77777777" w:rsidR="00CF647B" w:rsidRDefault="00CF647B" w:rsidP="00B77008">
      <w:pPr>
        <w:spacing w:after="0" w:line="240" w:lineRule="auto"/>
      </w:pPr>
      <w:r>
        <w:separator/>
      </w:r>
    </w:p>
  </w:footnote>
  <w:footnote w:type="continuationSeparator" w:id="0">
    <w:p w14:paraId="3C9D6A81" w14:textId="77777777" w:rsidR="00CF647B" w:rsidRDefault="00CF647B" w:rsidP="00B77008">
      <w:pPr>
        <w:spacing w:after="0" w:line="240" w:lineRule="auto"/>
      </w:pPr>
      <w:r>
        <w:continuationSeparator/>
      </w:r>
    </w:p>
  </w:footnote>
  <w:footnote w:type="continuationNotice" w:id="1">
    <w:p w14:paraId="200B4C23" w14:textId="77777777" w:rsidR="00CF647B" w:rsidRDefault="00CF64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9D4B" w14:textId="77777777" w:rsidR="00995536" w:rsidRDefault="0099553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70AA6" w14:textId="77777777" w:rsidR="003E7E73" w:rsidRDefault="00CF3B38" w:rsidP="003E7E73">
    <w:pPr>
      <w:pStyle w:val="NormalWeb"/>
      <w:spacing w:before="0" w:beforeAutospacing="0" w:after="0" w:afterAutospacing="0"/>
    </w:pPr>
    <w:r>
      <w:rPr>
        <w:noProof/>
      </w:rPr>
      <w:drawing>
        <wp:inline distT="0" distB="0" distL="0" distR="0" wp14:anchorId="613B90D0" wp14:editId="452F5C98">
          <wp:extent cx="2365200" cy="540000"/>
          <wp:effectExtent l="0" t="0" r="0" b="0"/>
          <wp:docPr id="1243870635" name="Imagem 1" descr="Form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870635" name="Imagem 1" descr="Forma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2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7E73">
      <w:t xml:space="preserve">         </w:t>
    </w:r>
    <w:r w:rsidR="006A0A72">
      <w:tab/>
    </w:r>
    <w:r w:rsidR="006A0A72">
      <w:tab/>
      <w:t xml:space="preserve">          </w:t>
    </w:r>
    <w:r w:rsidR="003E7E73">
      <w:t xml:space="preserve">  </w:t>
    </w:r>
    <w:r w:rsidR="003E7E73">
      <w:rPr>
        <w:noProof/>
      </w:rPr>
      <w:drawing>
        <wp:inline distT="0" distB="0" distL="0" distR="0" wp14:anchorId="450015AD" wp14:editId="2F4C5B40">
          <wp:extent cx="1530000" cy="540000"/>
          <wp:effectExtent l="0" t="0" r="0" b="0"/>
          <wp:docPr id="745270499" name="Imagem 2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270499" name="Imagem 2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505806" w14:textId="77777777" w:rsidR="00B77008" w:rsidRDefault="00B77008" w:rsidP="00CF3B3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D1C2D" w14:textId="77777777" w:rsidR="00995536" w:rsidRDefault="009955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0277"/>
    <w:multiLevelType w:val="hybridMultilevel"/>
    <w:tmpl w:val="DF265832"/>
    <w:lvl w:ilvl="0" w:tplc="CF80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6097B"/>
    <w:multiLevelType w:val="hybridMultilevel"/>
    <w:tmpl w:val="90D832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82349"/>
    <w:multiLevelType w:val="hybridMultilevel"/>
    <w:tmpl w:val="23222996"/>
    <w:lvl w:ilvl="0" w:tplc="AACAB2C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27B0D"/>
    <w:multiLevelType w:val="hybridMultilevel"/>
    <w:tmpl w:val="0494079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D1005C"/>
    <w:multiLevelType w:val="hybridMultilevel"/>
    <w:tmpl w:val="C62890BE"/>
    <w:lvl w:ilvl="0" w:tplc="6A221F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B7BF2"/>
    <w:multiLevelType w:val="hybridMultilevel"/>
    <w:tmpl w:val="24FE80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D39E5"/>
    <w:multiLevelType w:val="hybridMultilevel"/>
    <w:tmpl w:val="4030F8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066664">
    <w:abstractNumId w:val="1"/>
  </w:num>
  <w:num w:numId="2" w16cid:durableId="1329216573">
    <w:abstractNumId w:val="0"/>
  </w:num>
  <w:num w:numId="3" w16cid:durableId="2098861017">
    <w:abstractNumId w:val="4"/>
  </w:num>
  <w:num w:numId="4" w16cid:durableId="578442637">
    <w:abstractNumId w:val="3"/>
  </w:num>
  <w:num w:numId="5" w16cid:durableId="173764375">
    <w:abstractNumId w:val="6"/>
  </w:num>
  <w:num w:numId="6" w16cid:durableId="1193346175">
    <w:abstractNumId w:val="2"/>
  </w:num>
  <w:num w:numId="7" w16cid:durableId="1647318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21"/>
    <w:rsid w:val="00005544"/>
    <w:rsid w:val="00047F40"/>
    <w:rsid w:val="00054994"/>
    <w:rsid w:val="0007032A"/>
    <w:rsid w:val="00071B70"/>
    <w:rsid w:val="000766AE"/>
    <w:rsid w:val="000814EF"/>
    <w:rsid w:val="0009632C"/>
    <w:rsid w:val="000C239B"/>
    <w:rsid w:val="00107AAA"/>
    <w:rsid w:val="0011313C"/>
    <w:rsid w:val="00180E3C"/>
    <w:rsid w:val="001B016E"/>
    <w:rsid w:val="00225F57"/>
    <w:rsid w:val="0023180C"/>
    <w:rsid w:val="002D32D6"/>
    <w:rsid w:val="002E0B27"/>
    <w:rsid w:val="002E4FCC"/>
    <w:rsid w:val="002E531E"/>
    <w:rsid w:val="0035095E"/>
    <w:rsid w:val="0035335C"/>
    <w:rsid w:val="00356715"/>
    <w:rsid w:val="0036448E"/>
    <w:rsid w:val="0038350D"/>
    <w:rsid w:val="003B3188"/>
    <w:rsid w:val="003E7E73"/>
    <w:rsid w:val="003F4812"/>
    <w:rsid w:val="004161A2"/>
    <w:rsid w:val="0043383D"/>
    <w:rsid w:val="004574EA"/>
    <w:rsid w:val="004711D4"/>
    <w:rsid w:val="00471F23"/>
    <w:rsid w:val="004D2DAD"/>
    <w:rsid w:val="004E2E8C"/>
    <w:rsid w:val="00514A97"/>
    <w:rsid w:val="005625A0"/>
    <w:rsid w:val="005738BE"/>
    <w:rsid w:val="00581C01"/>
    <w:rsid w:val="005B3D9C"/>
    <w:rsid w:val="005F1E8D"/>
    <w:rsid w:val="00656187"/>
    <w:rsid w:val="00666CAA"/>
    <w:rsid w:val="00691DEA"/>
    <w:rsid w:val="00694785"/>
    <w:rsid w:val="00694910"/>
    <w:rsid w:val="006A0A72"/>
    <w:rsid w:val="006A26C3"/>
    <w:rsid w:val="006C5B90"/>
    <w:rsid w:val="006D6624"/>
    <w:rsid w:val="006E3C63"/>
    <w:rsid w:val="006F76C8"/>
    <w:rsid w:val="007132CC"/>
    <w:rsid w:val="00731CCD"/>
    <w:rsid w:val="007503D2"/>
    <w:rsid w:val="0078798B"/>
    <w:rsid w:val="00794A2A"/>
    <w:rsid w:val="007A6FB7"/>
    <w:rsid w:val="007D4A79"/>
    <w:rsid w:val="007D546E"/>
    <w:rsid w:val="0080010A"/>
    <w:rsid w:val="00804133"/>
    <w:rsid w:val="00810BF8"/>
    <w:rsid w:val="00853074"/>
    <w:rsid w:val="00860479"/>
    <w:rsid w:val="00873159"/>
    <w:rsid w:val="008852AA"/>
    <w:rsid w:val="00893764"/>
    <w:rsid w:val="00895E00"/>
    <w:rsid w:val="008A6BAE"/>
    <w:rsid w:val="008B1B99"/>
    <w:rsid w:val="008C2F58"/>
    <w:rsid w:val="008D3BC7"/>
    <w:rsid w:val="00921667"/>
    <w:rsid w:val="00945649"/>
    <w:rsid w:val="009774F5"/>
    <w:rsid w:val="00980D5F"/>
    <w:rsid w:val="009868F8"/>
    <w:rsid w:val="00994A69"/>
    <w:rsid w:val="00995536"/>
    <w:rsid w:val="009B13C5"/>
    <w:rsid w:val="009B3C7C"/>
    <w:rsid w:val="009D2239"/>
    <w:rsid w:val="009F17B5"/>
    <w:rsid w:val="00A15E06"/>
    <w:rsid w:val="00A20721"/>
    <w:rsid w:val="00A426A7"/>
    <w:rsid w:val="00A76D37"/>
    <w:rsid w:val="00A95215"/>
    <w:rsid w:val="00AA2286"/>
    <w:rsid w:val="00AA6985"/>
    <w:rsid w:val="00AB039C"/>
    <w:rsid w:val="00AB7806"/>
    <w:rsid w:val="00AC1EB3"/>
    <w:rsid w:val="00AC4D15"/>
    <w:rsid w:val="00AE0CCE"/>
    <w:rsid w:val="00AE63B5"/>
    <w:rsid w:val="00AF22CB"/>
    <w:rsid w:val="00B12A6A"/>
    <w:rsid w:val="00B44E15"/>
    <w:rsid w:val="00B50F65"/>
    <w:rsid w:val="00B600EB"/>
    <w:rsid w:val="00B67B78"/>
    <w:rsid w:val="00B700C3"/>
    <w:rsid w:val="00B77008"/>
    <w:rsid w:val="00B86EA8"/>
    <w:rsid w:val="00B94637"/>
    <w:rsid w:val="00B9655B"/>
    <w:rsid w:val="00BB4B09"/>
    <w:rsid w:val="00BC6C56"/>
    <w:rsid w:val="00BD1F46"/>
    <w:rsid w:val="00BE54D1"/>
    <w:rsid w:val="00BE5F51"/>
    <w:rsid w:val="00BF5600"/>
    <w:rsid w:val="00C03D0E"/>
    <w:rsid w:val="00C176D4"/>
    <w:rsid w:val="00C25CB1"/>
    <w:rsid w:val="00C4371B"/>
    <w:rsid w:val="00C609C3"/>
    <w:rsid w:val="00C67C3B"/>
    <w:rsid w:val="00C70312"/>
    <w:rsid w:val="00C82FBF"/>
    <w:rsid w:val="00CC7BB6"/>
    <w:rsid w:val="00CD4A7E"/>
    <w:rsid w:val="00CE6B8E"/>
    <w:rsid w:val="00CF2F62"/>
    <w:rsid w:val="00CF3B38"/>
    <w:rsid w:val="00CF647B"/>
    <w:rsid w:val="00D063D0"/>
    <w:rsid w:val="00D07C7A"/>
    <w:rsid w:val="00D1398B"/>
    <w:rsid w:val="00D35307"/>
    <w:rsid w:val="00D4130C"/>
    <w:rsid w:val="00D66064"/>
    <w:rsid w:val="00D71DCE"/>
    <w:rsid w:val="00DB1ADA"/>
    <w:rsid w:val="00DB4C06"/>
    <w:rsid w:val="00DD7946"/>
    <w:rsid w:val="00E005D3"/>
    <w:rsid w:val="00E14C42"/>
    <w:rsid w:val="00E466F9"/>
    <w:rsid w:val="00E728BC"/>
    <w:rsid w:val="00E769DE"/>
    <w:rsid w:val="00E97664"/>
    <w:rsid w:val="00EA081B"/>
    <w:rsid w:val="00EA2B07"/>
    <w:rsid w:val="00EC4591"/>
    <w:rsid w:val="00EC4C1B"/>
    <w:rsid w:val="00EF2BBB"/>
    <w:rsid w:val="00F015BE"/>
    <w:rsid w:val="00F22FA2"/>
    <w:rsid w:val="00F23A36"/>
    <w:rsid w:val="00F37160"/>
    <w:rsid w:val="00F47384"/>
    <w:rsid w:val="00F9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63C36"/>
  <w15:chartTrackingRefBased/>
  <w15:docId w15:val="{7352787D-272C-4743-BF04-6DFCB868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8B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77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7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770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770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770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770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770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770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770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nte">
    <w:name w:val="Fonte"/>
    <w:basedOn w:val="Normal"/>
    <w:next w:val="Normal"/>
    <w:link w:val="FonteChar"/>
    <w:qFormat/>
    <w:rsid w:val="009F17B5"/>
    <w:pPr>
      <w:spacing w:after="360" w:line="240" w:lineRule="auto"/>
      <w:contextualSpacing/>
      <w:jc w:val="both"/>
    </w:pPr>
    <w:rPr>
      <w:noProof/>
      <w:sz w:val="22"/>
      <w:lang w:eastAsia="pt-BR"/>
    </w:rPr>
  </w:style>
  <w:style w:type="character" w:customStyle="1" w:styleId="FonteChar">
    <w:name w:val="Fonte Char"/>
    <w:basedOn w:val="Fontepargpadro"/>
    <w:link w:val="Fonte"/>
    <w:rsid w:val="009F17B5"/>
    <w:rPr>
      <w:rFonts w:ascii="Times New Roman" w:hAnsi="Times New Roman"/>
      <w:noProof/>
      <w:lang w:eastAsia="pt-BR"/>
    </w:rPr>
  </w:style>
  <w:style w:type="paragraph" w:customStyle="1" w:styleId="CORPO">
    <w:name w:val="CORPO"/>
    <w:basedOn w:val="Normal"/>
    <w:qFormat/>
    <w:rsid w:val="009F17B5"/>
    <w:pPr>
      <w:spacing w:before="360" w:after="360" w:line="360" w:lineRule="auto"/>
      <w:ind w:firstLine="709"/>
      <w:contextualSpacing/>
      <w:jc w:val="both"/>
    </w:pPr>
    <w:rPr>
      <w:kern w:val="0"/>
      <w:szCs w:val="24"/>
      <w14:ligatures w14:val="none"/>
    </w:rPr>
  </w:style>
  <w:style w:type="paragraph" w:customStyle="1" w:styleId="ListasSiglas">
    <w:name w:val="Listas (Siglas"/>
    <w:aliases w:val="Ilustrações etc)"/>
    <w:basedOn w:val="Normal"/>
    <w:link w:val="ListasSiglasChar"/>
    <w:qFormat/>
    <w:rsid w:val="009F17B5"/>
    <w:pPr>
      <w:tabs>
        <w:tab w:val="left" w:pos="1701"/>
      </w:tabs>
      <w:spacing w:after="120" w:line="240" w:lineRule="auto"/>
      <w:ind w:left="1701" w:hanging="1701"/>
    </w:pPr>
    <w:rPr>
      <w:sz w:val="20"/>
    </w:rPr>
  </w:style>
  <w:style w:type="character" w:customStyle="1" w:styleId="ListasSiglasChar">
    <w:name w:val="Listas (Siglas Char"/>
    <w:aliases w:val="Ilustrações etc) Char"/>
    <w:basedOn w:val="Fontepargpadro"/>
    <w:link w:val="ListasSiglas"/>
    <w:rsid w:val="009F17B5"/>
    <w:rPr>
      <w:rFonts w:ascii="Times New Roman" w:hAnsi="Times New Roman"/>
      <w:sz w:val="20"/>
    </w:rPr>
  </w:style>
  <w:style w:type="paragraph" w:styleId="Legenda">
    <w:name w:val="caption"/>
    <w:basedOn w:val="Normal"/>
    <w:qFormat/>
    <w:rsid w:val="00005544"/>
    <w:pPr>
      <w:suppressLineNumbers/>
      <w:suppressAutoHyphens/>
      <w:spacing w:before="120" w:after="120" w:line="240" w:lineRule="auto"/>
      <w:jc w:val="center"/>
    </w:pPr>
    <w:rPr>
      <w:rFonts w:cs="Lucida Sans"/>
      <w:iCs/>
      <w:kern w:val="0"/>
      <w:szCs w:val="24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B77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7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770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77008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77008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7700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77008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7700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77008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B77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77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770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77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77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77008"/>
    <w:rPr>
      <w:rFonts w:ascii="Times New Roman" w:hAnsi="Times New Roman"/>
      <w:i/>
      <w:iCs/>
      <w:color w:val="404040" w:themeColor="text1" w:themeTint="BF"/>
      <w:sz w:val="24"/>
    </w:rPr>
  </w:style>
  <w:style w:type="paragraph" w:styleId="PargrafodaLista">
    <w:name w:val="List Paragraph"/>
    <w:basedOn w:val="Normal"/>
    <w:uiPriority w:val="34"/>
    <w:qFormat/>
    <w:rsid w:val="00B7700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7700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77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77008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B7700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77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7008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B77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7008"/>
    <w:rPr>
      <w:rFonts w:ascii="Times New Roman" w:hAnsi="Times New Roman"/>
      <w:sz w:val="24"/>
    </w:rPr>
  </w:style>
  <w:style w:type="paragraph" w:styleId="NormalWeb">
    <w:name w:val="Normal (Web)"/>
    <w:basedOn w:val="Normal"/>
    <w:unhideWhenUsed/>
    <w:rsid w:val="003E7E73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pt-BR"/>
      <w14:ligatures w14:val="none"/>
    </w:rPr>
  </w:style>
  <w:style w:type="character" w:styleId="TextodoEspaoReservado">
    <w:name w:val="Placeholder Text"/>
    <w:basedOn w:val="Fontepargpadro"/>
    <w:uiPriority w:val="99"/>
    <w:semiHidden/>
    <w:rsid w:val="00EA081B"/>
    <w:rPr>
      <w:color w:val="666666"/>
    </w:rPr>
  </w:style>
  <w:style w:type="table" w:styleId="Tabelacomgrade">
    <w:name w:val="Table Grid"/>
    <w:basedOn w:val="Tabelanormal"/>
    <w:uiPriority w:val="39"/>
    <w:rsid w:val="00F47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EC4C1B"/>
    <w:pPr>
      <w:spacing w:after="0" w:line="240" w:lineRule="auto"/>
      <w:ind w:left="360" w:firstLine="348"/>
      <w:jc w:val="both"/>
    </w:pPr>
    <w:rPr>
      <w:rFonts w:ascii="Arial" w:eastAsia="Times New Roman" w:hAnsi="Arial" w:cs="Times New Roman"/>
      <w:kern w:val="0"/>
      <w:sz w:val="28"/>
      <w:szCs w:val="24"/>
      <w:lang w:eastAsia="pt-BR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EC4C1B"/>
    <w:rPr>
      <w:rFonts w:ascii="Arial" w:eastAsia="Times New Roman" w:hAnsi="Arial" w:cs="Times New Roman"/>
      <w:kern w:val="0"/>
      <w:sz w:val="28"/>
      <w:szCs w:val="24"/>
      <w:lang w:eastAsia="pt-BR"/>
      <w14:ligatures w14:val="none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C4C1B"/>
    <w:pPr>
      <w:spacing w:after="120" w:line="240" w:lineRule="auto"/>
    </w:pPr>
    <w:rPr>
      <w:rFonts w:eastAsia="Times New Roman" w:cs="Times New Roman"/>
      <w:kern w:val="0"/>
      <w:sz w:val="16"/>
      <w:szCs w:val="16"/>
      <w:lang w:eastAsia="pt-BR"/>
      <w14:ligatures w14:val="none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EC4C1B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table" w:customStyle="1" w:styleId="TabelaSimples41">
    <w:name w:val="Tabela Simples 41"/>
    <w:basedOn w:val="Tabelanormal"/>
    <w:uiPriority w:val="44"/>
    <w:rsid w:val="00EC4C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Estilo3">
    <w:name w:val="Estilo3"/>
    <w:basedOn w:val="Fontepargpadro"/>
    <w:uiPriority w:val="1"/>
    <w:rsid w:val="008852AA"/>
    <w:rPr>
      <w:rFonts w:ascii="Arial" w:hAnsi="Arial"/>
      <w:sz w:val="22"/>
    </w:rPr>
  </w:style>
  <w:style w:type="character" w:customStyle="1" w:styleId="Estilo4">
    <w:name w:val="Estilo4"/>
    <w:basedOn w:val="Fontepargpadro"/>
    <w:uiPriority w:val="1"/>
    <w:rsid w:val="008852AA"/>
    <w:rPr>
      <w:rFonts w:ascii="Arial" w:hAnsi="Arial"/>
      <w:sz w:val="22"/>
    </w:rPr>
  </w:style>
  <w:style w:type="character" w:customStyle="1" w:styleId="Estilo5">
    <w:name w:val="Estilo5"/>
    <w:basedOn w:val="Fontepargpadro"/>
    <w:uiPriority w:val="1"/>
    <w:rsid w:val="008852AA"/>
    <w:rPr>
      <w:rFonts w:ascii="Arial" w:hAnsi="Arial"/>
      <w:sz w:val="22"/>
    </w:rPr>
  </w:style>
  <w:style w:type="character" w:styleId="Hyperlink">
    <w:name w:val="Hyperlink"/>
    <w:basedOn w:val="Fontepargpadro"/>
    <w:uiPriority w:val="99"/>
    <w:unhideWhenUsed/>
    <w:rsid w:val="008852AA"/>
    <w:rPr>
      <w:color w:val="467886" w:themeColor="hyperlink"/>
      <w:u w:val="single"/>
    </w:rPr>
  </w:style>
  <w:style w:type="character" w:customStyle="1" w:styleId="Estilo6">
    <w:name w:val="Estilo6"/>
    <w:basedOn w:val="Fontepargpadro"/>
    <w:uiPriority w:val="1"/>
    <w:rsid w:val="008852AA"/>
    <w:rPr>
      <w:rFonts w:ascii="Arial" w:hAnsi="Arial"/>
      <w:sz w:val="22"/>
    </w:rPr>
  </w:style>
  <w:style w:type="character" w:customStyle="1" w:styleId="Estilo7">
    <w:name w:val="Estilo7"/>
    <w:basedOn w:val="Fontepargpadro"/>
    <w:uiPriority w:val="1"/>
    <w:rsid w:val="008852AA"/>
    <w:rPr>
      <w:rFonts w:ascii="Arial" w:hAnsi="Arial"/>
      <w:sz w:val="22"/>
    </w:rPr>
  </w:style>
  <w:style w:type="character" w:customStyle="1" w:styleId="Estilo9">
    <w:name w:val="Estilo9"/>
    <w:basedOn w:val="Fontepargpadro"/>
    <w:uiPriority w:val="1"/>
    <w:rsid w:val="008852AA"/>
    <w:rPr>
      <w:rFonts w:ascii="Arial" w:hAnsi="Arial"/>
      <w:sz w:val="22"/>
    </w:rPr>
  </w:style>
  <w:style w:type="character" w:customStyle="1" w:styleId="Estilo8">
    <w:name w:val="Estilo8"/>
    <w:basedOn w:val="Fontepargpadro"/>
    <w:uiPriority w:val="1"/>
    <w:rsid w:val="008852AA"/>
    <w:rPr>
      <w:rFonts w:ascii="Arial" w:hAnsi="Arial"/>
      <w:sz w:val="22"/>
    </w:rPr>
  </w:style>
  <w:style w:type="character" w:customStyle="1" w:styleId="Estilo1">
    <w:name w:val="Estilo1"/>
    <w:basedOn w:val="Fontepargpadro"/>
    <w:uiPriority w:val="1"/>
    <w:rsid w:val="00DD7946"/>
    <w:rPr>
      <w:rFonts w:ascii="Arial" w:hAnsi="Arial"/>
      <w:sz w:val="22"/>
    </w:rPr>
  </w:style>
  <w:style w:type="character" w:customStyle="1" w:styleId="Estilo2">
    <w:name w:val="Estilo2"/>
    <w:basedOn w:val="Fontepargpadro"/>
    <w:uiPriority w:val="1"/>
    <w:rsid w:val="00DD7946"/>
    <w:rPr>
      <w:rFonts w:ascii="Arial" w:hAnsi="Arial"/>
      <w:sz w:val="22"/>
    </w:rPr>
  </w:style>
  <w:style w:type="character" w:customStyle="1" w:styleId="Estilo10">
    <w:name w:val="Estilo10"/>
    <w:basedOn w:val="Fontepargpadro"/>
    <w:uiPriority w:val="1"/>
    <w:rsid w:val="00DD7946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8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qu\OneDrive\Documents\Modelos%20Personalizados%20do%20Office\Template_papel_timbrado_PPGPT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2D4AE829554CED8022F1B12D241F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004EC-C228-43C2-A4EC-04138106D1AD}"/>
      </w:docPartPr>
      <w:docPartBody>
        <w:p w:rsidR="006361E0" w:rsidRDefault="00DC39E5" w:rsidP="00DC39E5">
          <w:pPr>
            <w:pStyle w:val="F42D4AE829554CED8022F1B12D241FE91"/>
          </w:pPr>
          <w:r w:rsidRPr="005268CB">
            <w:rPr>
              <w:rStyle w:val="TextodoEspaoReservado"/>
            </w:rPr>
            <w:t>Escolher um item.</w:t>
          </w:r>
        </w:p>
      </w:docPartBody>
    </w:docPart>
    <w:docPart>
      <w:docPartPr>
        <w:name w:val="89613150BC5D4292A964CC0997B54B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CE04A-2098-4AB5-880E-EB1376646E8E}"/>
      </w:docPartPr>
      <w:docPartBody>
        <w:p w:rsidR="006361E0" w:rsidRDefault="00DC39E5" w:rsidP="00DC39E5">
          <w:pPr>
            <w:pStyle w:val="89613150BC5D4292A964CC0997B54B91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p>
      </w:docPartBody>
    </w:docPart>
    <w:docPart>
      <w:docPartPr>
        <w:name w:val="109B091A1BDA479384AA52C985D069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AAE2EE-10FD-4758-9201-1334749E89FD}"/>
      </w:docPartPr>
      <w:docPartBody>
        <w:p w:rsidR="006361E0" w:rsidRDefault="00DC39E5" w:rsidP="00DC39E5">
          <w:pPr>
            <w:pStyle w:val="109B091A1BDA479384AA52C985D069B6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p>
      </w:docPartBody>
    </w:docPart>
    <w:docPart>
      <w:docPartPr>
        <w:name w:val="2C90B227E30C42409EC578EF2B8238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CAB439-3C33-4143-AD90-2EFF3311EA2F}"/>
      </w:docPartPr>
      <w:docPartBody>
        <w:p w:rsidR="006361E0" w:rsidRDefault="00DC39E5" w:rsidP="00DC39E5">
          <w:pPr>
            <w:pStyle w:val="2C90B227E30C42409EC578EF2B823821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uma data.</w:t>
          </w:r>
        </w:p>
      </w:docPartBody>
    </w:docPart>
    <w:docPart>
      <w:docPartPr>
        <w:name w:val="FC8F2FB246E541229BAE5585B6A7B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76635-960E-4C60-A359-F5EE35EEF1CC}"/>
      </w:docPartPr>
      <w:docPartBody>
        <w:p w:rsidR="006361E0" w:rsidRDefault="00DC39E5" w:rsidP="00DC39E5">
          <w:pPr>
            <w:pStyle w:val="FC8F2FB246E541229BAE5585B6A7B7EF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Escolher um item.</w:t>
          </w:r>
        </w:p>
      </w:docPartBody>
    </w:docPart>
    <w:docPart>
      <w:docPartPr>
        <w:name w:val="CB1A0F662DF54D1B8CFAC74103E126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DF2101-6E98-4353-AAF5-B8CAFD47931F}"/>
      </w:docPartPr>
      <w:docPartBody>
        <w:p w:rsidR="006361E0" w:rsidRDefault="00DC39E5" w:rsidP="00DC39E5">
          <w:pPr>
            <w:pStyle w:val="CB1A0F662DF54D1B8CFAC74103E1261B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Escolher um item.</w:t>
          </w:r>
        </w:p>
      </w:docPartBody>
    </w:docPart>
    <w:docPart>
      <w:docPartPr>
        <w:name w:val="721340BC79DA47A1BDEB201AC0ED0E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087C23-116C-4500-94BD-A455DFEF891C}"/>
      </w:docPartPr>
      <w:docPartBody>
        <w:p w:rsidR="006361E0" w:rsidRDefault="00DC39E5" w:rsidP="00DC39E5">
          <w:pPr>
            <w:pStyle w:val="721340BC79DA47A1BDEB201AC0ED0E1A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p>
      </w:docPartBody>
    </w:docPart>
    <w:docPart>
      <w:docPartPr>
        <w:name w:val="7E29A11C42D64131AE7FDC1D9D9A74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51E4E9-66A1-47BA-B329-BE5E94610EC5}"/>
      </w:docPartPr>
      <w:docPartBody>
        <w:p w:rsidR="006361E0" w:rsidRDefault="00DC39E5" w:rsidP="00DC39E5">
          <w:pPr>
            <w:pStyle w:val="7E29A11C42D64131AE7FDC1D9D9A7405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p>
      </w:docPartBody>
    </w:docPart>
    <w:docPart>
      <w:docPartPr>
        <w:name w:val="C29771E13AA74ACC88ED1B08232766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5C27C7-134D-4ACA-BA8D-883DF96A9E7E}"/>
      </w:docPartPr>
      <w:docPartBody>
        <w:p w:rsidR="006361E0" w:rsidRDefault="00DC39E5" w:rsidP="00DC39E5">
          <w:pPr>
            <w:pStyle w:val="C29771E13AA74ACC88ED1B08232766E3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Escolher um item.</w:t>
          </w:r>
        </w:p>
      </w:docPartBody>
    </w:docPart>
    <w:docPart>
      <w:docPartPr>
        <w:name w:val="D5819061AE5245D39F2F1C33556E27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C41AB-037B-4E88-84D2-174480943D5D}"/>
      </w:docPartPr>
      <w:docPartBody>
        <w:p w:rsidR="006361E0" w:rsidRDefault="00DC39E5" w:rsidP="00DC39E5">
          <w:pPr>
            <w:pStyle w:val="D5819061AE5245D39F2F1C33556E27A5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p>
      </w:docPartBody>
    </w:docPart>
    <w:docPart>
      <w:docPartPr>
        <w:name w:val="FDFBD729E1AA4A899DB2C39E4D4504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9F3022-49D5-462D-9247-E701BFD07FA8}"/>
      </w:docPartPr>
      <w:docPartBody>
        <w:p w:rsidR="006361E0" w:rsidRDefault="00DC39E5" w:rsidP="00DC39E5">
          <w:pPr>
            <w:pStyle w:val="FDFBD729E1AA4A899DB2C39E4D45040E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o texto.</w:t>
          </w:r>
        </w:p>
      </w:docPartBody>
    </w:docPart>
    <w:docPart>
      <w:docPartPr>
        <w:name w:val="59597B5567EB4CB48A7B626BABDC2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E38D6-7F72-4572-9544-682A1386468A}"/>
      </w:docPartPr>
      <w:docPartBody>
        <w:p w:rsidR="006361E0" w:rsidRDefault="00DC39E5" w:rsidP="00DC39E5">
          <w:pPr>
            <w:pStyle w:val="59597B5567EB4CB48A7B626BABDC2291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uma data.</w:t>
          </w:r>
        </w:p>
      </w:docPartBody>
    </w:docPart>
    <w:docPart>
      <w:docPartPr>
        <w:name w:val="9E8CBEB5F8264272BF1DAC36554FD7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6664EF-3EF0-433D-AD83-C10F3763C2F6}"/>
      </w:docPartPr>
      <w:docPartBody>
        <w:p w:rsidR="006361E0" w:rsidRDefault="00DC39E5" w:rsidP="00DC39E5">
          <w:pPr>
            <w:pStyle w:val="9E8CBEB5F8264272BF1DAC36554FD71A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Escolher um item.</w:t>
          </w:r>
        </w:p>
      </w:docPartBody>
    </w:docPart>
    <w:docPart>
      <w:docPartPr>
        <w:name w:val="D807F9CC256B4645B87D13D1E5971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551BF8-A17F-4EFA-A9EC-0744BA56BBDC}"/>
      </w:docPartPr>
      <w:docPartBody>
        <w:p w:rsidR="006361E0" w:rsidRDefault="00DC39E5" w:rsidP="00DC39E5">
          <w:pPr>
            <w:pStyle w:val="D807F9CC256B4645B87D13D1E5971A6C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uma data.</w:t>
          </w:r>
        </w:p>
      </w:docPartBody>
    </w:docPart>
    <w:docPart>
      <w:docPartPr>
        <w:name w:val="8CB1CA2A41A940E3A52D4BE24C917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DDF1E2-D691-471D-ADAB-993C8DEA64DE}"/>
      </w:docPartPr>
      <w:docPartBody>
        <w:p w:rsidR="006361E0" w:rsidRDefault="00DC39E5" w:rsidP="00DC39E5">
          <w:pPr>
            <w:pStyle w:val="8CB1CA2A41A940E3A52D4BE24C9179F7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uma data.</w:t>
          </w:r>
        </w:p>
      </w:docPartBody>
    </w:docPart>
    <w:docPart>
      <w:docPartPr>
        <w:name w:val="A0E840227A4445C197F1AD339C067A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F212CA-0084-4B48-9F2D-E4536C04E681}"/>
      </w:docPartPr>
      <w:docPartBody>
        <w:p w:rsidR="006361E0" w:rsidRDefault="00DC39E5" w:rsidP="00DC39E5">
          <w:pPr>
            <w:pStyle w:val="A0E840227A4445C197F1AD339C067A781"/>
          </w:pPr>
          <w:r w:rsidRPr="008852AA">
            <w:rPr>
              <w:rFonts w:ascii="Arial" w:eastAsia="Calibri" w:hAnsi="Arial" w:cs="Times New Roman"/>
              <w:color w:val="666666"/>
              <w:kern w:val="0"/>
              <w:szCs w:val="20"/>
              <w:lang w:eastAsia="pt-BR"/>
              <w14:ligatures w14:val="none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E0"/>
    <w:rsid w:val="003233B6"/>
    <w:rsid w:val="006361E0"/>
    <w:rsid w:val="00860479"/>
    <w:rsid w:val="00A93CB4"/>
    <w:rsid w:val="00DB1ADA"/>
    <w:rsid w:val="00DC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C39E5"/>
    <w:rPr>
      <w:color w:val="666666"/>
    </w:rPr>
  </w:style>
  <w:style w:type="paragraph" w:customStyle="1" w:styleId="F42D4AE829554CED8022F1B12D241FE9">
    <w:name w:val="F42D4AE829554CED8022F1B12D241FE9"/>
    <w:rsid w:val="006361E0"/>
  </w:style>
  <w:style w:type="paragraph" w:customStyle="1" w:styleId="89613150BC5D4292A964CC0997B54B91">
    <w:name w:val="89613150BC5D4292A964CC0997B54B91"/>
    <w:rsid w:val="006361E0"/>
  </w:style>
  <w:style w:type="paragraph" w:customStyle="1" w:styleId="109B091A1BDA479384AA52C985D069B6">
    <w:name w:val="109B091A1BDA479384AA52C985D069B6"/>
    <w:rsid w:val="006361E0"/>
  </w:style>
  <w:style w:type="paragraph" w:customStyle="1" w:styleId="2C90B227E30C42409EC578EF2B823821">
    <w:name w:val="2C90B227E30C42409EC578EF2B823821"/>
    <w:rsid w:val="006361E0"/>
  </w:style>
  <w:style w:type="paragraph" w:customStyle="1" w:styleId="FC8F2FB246E541229BAE5585B6A7B7EF">
    <w:name w:val="FC8F2FB246E541229BAE5585B6A7B7EF"/>
    <w:rsid w:val="006361E0"/>
  </w:style>
  <w:style w:type="paragraph" w:customStyle="1" w:styleId="CB1A0F662DF54D1B8CFAC74103E1261B">
    <w:name w:val="CB1A0F662DF54D1B8CFAC74103E1261B"/>
    <w:rsid w:val="006361E0"/>
  </w:style>
  <w:style w:type="paragraph" w:customStyle="1" w:styleId="F42D4AE829554CED8022F1B12D241FE91">
    <w:name w:val="F42D4AE829554CED8022F1B12D241FE9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721340BC79DA47A1BDEB201AC0ED0E1A">
    <w:name w:val="721340BC79DA47A1BDEB201AC0ED0E1A"/>
    <w:rsid w:val="006361E0"/>
  </w:style>
  <w:style w:type="paragraph" w:customStyle="1" w:styleId="7E29A11C42D64131AE7FDC1D9D9A7405">
    <w:name w:val="7E29A11C42D64131AE7FDC1D9D9A7405"/>
    <w:rsid w:val="006361E0"/>
  </w:style>
  <w:style w:type="paragraph" w:customStyle="1" w:styleId="89613150BC5D4292A964CC0997B54B911">
    <w:name w:val="89613150BC5D4292A964CC0997B54B91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109B091A1BDA479384AA52C985D069B61">
    <w:name w:val="109B091A1BDA479384AA52C985D069B6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C29771E13AA74ACC88ED1B08232766E3">
    <w:name w:val="C29771E13AA74ACC88ED1B08232766E3"/>
    <w:rsid w:val="006361E0"/>
  </w:style>
  <w:style w:type="paragraph" w:customStyle="1" w:styleId="2C90B227E30C42409EC578EF2B8238211">
    <w:name w:val="2C90B227E30C42409EC578EF2B823821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D5819061AE5245D39F2F1C33556E27A5">
    <w:name w:val="D5819061AE5245D39F2F1C33556E27A5"/>
    <w:rsid w:val="006361E0"/>
  </w:style>
  <w:style w:type="paragraph" w:customStyle="1" w:styleId="FDFBD729E1AA4A899DB2C39E4D45040E">
    <w:name w:val="FDFBD729E1AA4A899DB2C39E4D45040E"/>
    <w:rsid w:val="006361E0"/>
  </w:style>
  <w:style w:type="paragraph" w:customStyle="1" w:styleId="59597B5567EB4CB48A7B626BABDC2291">
    <w:name w:val="59597B5567EB4CB48A7B626BABDC2291"/>
    <w:rsid w:val="006361E0"/>
  </w:style>
  <w:style w:type="paragraph" w:customStyle="1" w:styleId="9E8CBEB5F8264272BF1DAC36554FD71A">
    <w:name w:val="9E8CBEB5F8264272BF1DAC36554FD71A"/>
    <w:rsid w:val="006361E0"/>
  </w:style>
  <w:style w:type="paragraph" w:customStyle="1" w:styleId="D807F9CC256B4645B87D13D1E5971A6C">
    <w:name w:val="D807F9CC256B4645B87D13D1E5971A6C"/>
    <w:rsid w:val="006361E0"/>
  </w:style>
  <w:style w:type="paragraph" w:customStyle="1" w:styleId="8CB1CA2A41A940E3A52D4BE24C9179F7">
    <w:name w:val="8CB1CA2A41A940E3A52D4BE24C9179F7"/>
    <w:rsid w:val="006361E0"/>
  </w:style>
  <w:style w:type="paragraph" w:customStyle="1" w:styleId="A0E840227A4445C197F1AD339C067A78">
    <w:name w:val="A0E840227A4445C197F1AD339C067A78"/>
    <w:rsid w:val="006361E0"/>
  </w:style>
  <w:style w:type="paragraph" w:customStyle="1" w:styleId="FC8F2FB246E541229BAE5585B6A7B7EF1">
    <w:name w:val="FC8F2FB246E541229BAE5585B6A7B7EF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CB1A0F662DF54D1B8CFAC74103E1261B1">
    <w:name w:val="CB1A0F662DF54D1B8CFAC74103E1261B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721340BC79DA47A1BDEB201AC0ED0E1A1">
    <w:name w:val="721340BC79DA47A1BDEB201AC0ED0E1A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7E29A11C42D64131AE7FDC1D9D9A74051">
    <w:name w:val="7E29A11C42D64131AE7FDC1D9D9A7405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C29771E13AA74ACC88ED1B08232766E31">
    <w:name w:val="C29771E13AA74ACC88ED1B08232766E3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D5819061AE5245D39F2F1C33556E27A51">
    <w:name w:val="D5819061AE5245D39F2F1C33556E27A5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FDFBD729E1AA4A899DB2C39E4D45040E1">
    <w:name w:val="FDFBD729E1AA4A899DB2C39E4D45040E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59597B5567EB4CB48A7B626BABDC22911">
    <w:name w:val="59597B5567EB4CB48A7B626BABDC2291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9E8CBEB5F8264272BF1DAC36554FD71A1">
    <w:name w:val="9E8CBEB5F8264272BF1DAC36554FD71A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D807F9CC256B4645B87D13D1E5971A6C1">
    <w:name w:val="D807F9CC256B4645B87D13D1E5971A6C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8CB1CA2A41A940E3A52D4BE24C9179F71">
    <w:name w:val="8CB1CA2A41A940E3A52D4BE24C9179F7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A0E840227A4445C197F1AD339C067A781">
    <w:name w:val="A0E840227A4445C197F1AD339C067A781"/>
    <w:rsid w:val="00DC39E5"/>
    <w:pPr>
      <w:spacing w:line="259" w:lineRule="auto"/>
    </w:pPr>
    <w:rPr>
      <w:rFonts w:ascii="Times New Roman" w:eastAsiaTheme="minorHAnsi" w:hAnsi="Times New Roman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a63406-1dab-451d-b935-d12a1e46cc15" xsi:nil="true"/>
    <lcf76f155ced4ddcb4097134ff3c332f xmlns="971f24cb-8b61-46f0-84ca-86f3302df8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6D860677C1764886091EE19AA3E0D1" ma:contentTypeVersion="10" ma:contentTypeDescription="Crie um novo documento." ma:contentTypeScope="" ma:versionID="009a6a37dbeb5677899c6a111467cca5">
  <xsd:schema xmlns:xsd="http://www.w3.org/2001/XMLSchema" xmlns:xs="http://www.w3.org/2001/XMLSchema" xmlns:p="http://schemas.microsoft.com/office/2006/metadata/properties" xmlns:ns2="971f24cb-8b61-46f0-84ca-86f3302df897" xmlns:ns3="52a63406-1dab-451d-b935-d12a1e46cc15" targetNamespace="http://schemas.microsoft.com/office/2006/metadata/properties" ma:root="true" ma:fieldsID="32224800cd67e6dcc0070d32c07224aa" ns2:_="" ns3:_="">
    <xsd:import namespace="971f24cb-8b61-46f0-84ca-86f3302df897"/>
    <xsd:import namespace="52a63406-1dab-451d-b935-d12a1e46c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24cb-8b61-46f0-84ca-86f3302df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4ab5654e-41fc-4683-9ae9-ec749f1ab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63406-1dab-451d-b935-d12a1e46cc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f4de693-9c80-4602-8daf-b6a7a0034e10}" ma:internalName="TaxCatchAll" ma:showField="CatchAllData" ma:web="52a63406-1dab-451d-b935-d12a1e46c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31FC1-358C-4936-889F-F7D19351C63B}">
  <ds:schemaRefs>
    <ds:schemaRef ds:uri="http://schemas.microsoft.com/office/2006/metadata/properties"/>
    <ds:schemaRef ds:uri="http://schemas.microsoft.com/office/infopath/2007/PartnerControls"/>
    <ds:schemaRef ds:uri="9599e757-cca0-4a83-8b8f-d48afecc8272"/>
    <ds:schemaRef ds:uri="1dbfdefe-7e7f-44d7-8434-52c1c24f61c8"/>
  </ds:schemaRefs>
</ds:datastoreItem>
</file>

<file path=customXml/itemProps2.xml><?xml version="1.0" encoding="utf-8"?>
<ds:datastoreItem xmlns:ds="http://schemas.openxmlformats.org/officeDocument/2006/customXml" ds:itemID="{280E1909-2B4F-44F9-AA4D-BA5D488D56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C9E4FC-F380-4C85-981A-EE3161F4FB59}"/>
</file>

<file path=docProps/app.xml><?xml version="1.0" encoding="utf-8"?>
<Properties xmlns="http://schemas.openxmlformats.org/officeDocument/2006/extended-properties" xmlns:vt="http://schemas.openxmlformats.org/officeDocument/2006/docPropsVTypes">
  <Template>Template_papel_timbrado_PPGPTA</Template>
  <TotalTime>10</TotalTime>
  <Pages>3</Pages>
  <Words>584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Valquíria Hanai</dc:creator>
  <cp:keywords/>
  <dc:description/>
  <cp:lastModifiedBy>Valquiria Miwa Hanai Yoshida</cp:lastModifiedBy>
  <cp:revision>7</cp:revision>
  <dcterms:created xsi:type="dcterms:W3CDTF">2026-08-13T19:12:00Z</dcterms:created>
  <dcterms:modified xsi:type="dcterms:W3CDTF">2026-08-19T13:25:00Z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0x010100B56D860677C1764886091EE19AA3E0D1</vt:lpwstr>
  </property>
  <property fmtid="{D5CDD505-2E9C-101B-9397-08002B2CF9AE}" pid="3" name="MediaServiceImageTags">
    <vt:lpwstr/>
  </property>
</Properties>
</file>